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5" w:rsidRPr="006768CA" w:rsidRDefault="00A832D5" w:rsidP="00A832D5">
      <w:pPr>
        <w:pStyle w:val="jparanoindent"/>
      </w:pPr>
      <w:r w:rsidRPr="0000354A">
        <w:rPr>
          <w:b/>
        </w:rPr>
        <w:t>Table 1</w:t>
      </w:r>
      <w:r w:rsidR="0000354A">
        <w:rPr>
          <w:b/>
        </w:rPr>
        <w:t>.</w:t>
      </w:r>
      <w:r w:rsidR="0000354A">
        <w:t xml:space="preserve"> </w:t>
      </w:r>
      <w:r>
        <w:rPr>
          <w:b/>
        </w:rPr>
        <w:t xml:space="preserve"> </w:t>
      </w:r>
      <w:r>
        <w:t>Air mass classification and averaged CPC concentration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5"/>
        <w:gridCol w:w="1800"/>
        <w:gridCol w:w="2105"/>
        <w:gridCol w:w="1422"/>
        <w:gridCol w:w="1916"/>
      </w:tblGrid>
      <w:tr w:rsidR="00E47C20" w:rsidTr="005B6B90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Sampling Location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Site Characteristic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Air Mass Classification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Averaged CPC</w:t>
            </w:r>
          </w:p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Concentration,</w:t>
            </w:r>
          </w:p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vertAlign w:val="superscript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cm</w:t>
            </w:r>
            <w:r>
              <w:rPr>
                <w:rFonts w:ascii="Times New Roman" w:hAnsi="Times New Roman"/>
                <w:sz w:val="20"/>
                <w:szCs w:val="20"/>
                <w:vertAlign w:val="superscript"/>
              </w:rPr>
              <w:t>-3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Reference</w:t>
            </w:r>
          </w:p>
        </w:tc>
      </w:tr>
      <w:tr w:rsidR="00E47C20" w:rsidTr="005B6B90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Macquarie Island</w:t>
            </w:r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Latitude = 55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vertAlign w:val="superscript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proofErr w:type="spellEnd"/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Longitude = 160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vertAlign w:val="superscript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Remote Oceanic</w:t>
            </w:r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(Summertime)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Mid-latitude Marine </w:t>
            </w:r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Polar Marine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700</w:t>
            </w:r>
          </w:p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600</w:t>
            </w:r>
          </w:p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Brechtel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et al. (1998)</w:t>
            </w:r>
          </w:p>
        </w:tc>
      </w:tr>
      <w:tr w:rsidR="00E47C20" w:rsidTr="005B6B90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Portugal</w:t>
            </w:r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Latitude = 37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vertAlign w:val="superscript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proofErr w:type="spellEnd"/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Longitude = 7 </w:t>
            </w:r>
            <w:proofErr w:type="spellStart"/>
            <w:r>
              <w:rPr>
                <w:rFonts w:ascii="Times New Roman" w:hAnsi="Times New Roman"/>
                <w:sz w:val="20"/>
                <w:szCs w:val="20"/>
                <w:vertAlign w:val="superscript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Coastal Continental</w:t>
            </w:r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(Late Autumn)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Marine</w:t>
            </w:r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Polluted Marine</w:t>
            </w:r>
          </w:p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Continental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1000</w:t>
            </w:r>
          </w:p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7000</w:t>
            </w:r>
          </w:p>
          <w:p w:rsidR="00E47C20" w:rsidRDefault="00E47C20" w:rsidP="005B6B9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7C20" w:rsidRDefault="00E47C20" w:rsidP="005B6B9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Diesch et al. (2012)</w:t>
            </w:r>
          </w:p>
        </w:tc>
      </w:tr>
    </w:tbl>
    <w:p w:rsidR="00E47C20" w:rsidRDefault="00E47C20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Pr="00171696" w:rsidRDefault="00A832D5" w:rsidP="002B390F">
      <w:pPr>
        <w:tabs>
          <w:tab w:val="left" w:pos="1080"/>
        </w:tabs>
        <w:rPr>
          <w:b/>
        </w:rPr>
      </w:pPr>
    </w:p>
    <w:p w:rsidR="00A832D5" w:rsidRDefault="00A832D5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8613CF" w:rsidRDefault="008613CF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8613CF" w:rsidP="002B390F">
      <w:pPr>
        <w:tabs>
          <w:tab w:val="left" w:pos="108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4CCFA2F6" wp14:editId="54AB925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98210" cy="1857375"/>
                <wp:effectExtent l="0" t="0" r="2540" b="952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8210" cy="1857375"/>
                          <a:chOff x="0" y="0"/>
                          <a:chExt cx="5998210" cy="185737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proposal_example_pollution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821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" name="Rectangle 17"/>
                        <wps:cNvSpPr/>
                        <wps:spPr>
                          <a:xfrm>
                            <a:off x="768096" y="277978"/>
                            <a:ext cx="504749" cy="1463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731520" y="446227"/>
                            <a:ext cx="504749" cy="1828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048256" y="270663"/>
                            <a:ext cx="504749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048256" y="446227"/>
                            <a:ext cx="424180" cy="1835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372307" y="270663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357677" y="424282"/>
                            <a:ext cx="439420" cy="2051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4652467" y="277978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701C" w:rsidRDefault="0075701C" w:rsidP="00A832D5">
                              <w:pPr>
                                <w:jc w:val="center"/>
                              </w:pPr>
                              <w:r>
                                <w:t>v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4652467" y="446227"/>
                            <a:ext cx="424180" cy="1847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CFA2F6" id="Group 9" o:spid="_x0000_s1026" style="position:absolute;margin-left:0;margin-top:0;width:472.3pt;height:146.25pt;z-index:251644928" coordsize="59982,18573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proposal_example_pollution" style="position:absolute;width:59982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">
                  <v:imagedata r:id="rId8" o:title="proposal_example_pollution"/>
                  <v:path arrowok="t"/>
                </v:shape>
                <v:rect id="Rectangle 17" o:spid="_x0000_s1028" style="position:absolute;left:7680;top:2779;width:5048;height:14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" fillcolor="white [3212]" stroked="f" strokeweight="2pt"/>
                <v:rect id="Rectangle 18" o:spid="_x0000_s1029" style="position:absolute;left:7315;top:4462;width:5047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" fillcolor="white [3212]" stroked="f" strokeweight="2pt"/>
                <v:rect id="Rectangle 19" o:spid="_x0000_s1030" style="position:absolute;left:20482;top:2706;width:5048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" fillcolor="white [3212]" stroked="f" strokeweight="2pt"/>
                <v:rect id="Rectangle 20" o:spid="_x0000_s1031" style="position:absolute;left:20482;top:4462;width:4242;height:1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" fillcolor="white [3212]" stroked="f" strokeweight="2pt"/>
                <v:rect id="Rectangle 21" o:spid="_x0000_s1032" style="position:absolute;left:33723;top:2706;width:4242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" fillcolor="white [3212]" stroked="f" strokeweight="2pt"/>
                <v:rect id="Rectangle 22" o:spid="_x0000_s1033" style="position:absolute;left:33576;top:4242;width:4394;height:2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" fillcolor="white [3212]" stroked="f" strokeweight="2pt"/>
                <v:rect id="Rectangle 49" o:spid="_x0000_s1034" style="position:absolute;left:46524;top:2779;width:4243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" fillcolor="white [3212]" stroked="f" strokeweight="2pt">
                  <v:textbox>
                    <w:txbxContent>
                      <w:p w:rsidR="0075701C" w:rsidRDefault="0075701C" w:rsidP="00A832D5">
                        <w:pPr>
                          <w:jc w:val="center"/>
                        </w:pPr>
                        <w:r>
                          <w:t>v</w:t>
                        </w:r>
                      </w:p>
                    </w:txbxContent>
                  </v:textbox>
                </v:rect>
                <v:rect id="Rectangle 60" o:spid="_x0000_s1035" style="position:absolute;left:46524;top:4462;width:4242;height:18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" fillcolor="white [3212]" stroked="f" strokeweight="2pt"/>
              </v:group>
            </w:pict>
          </mc:Fallback>
        </mc:AlternateContent>
      </w: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55198DFC" wp14:editId="5068E4D9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998210" cy="1857375"/>
                <wp:effectExtent l="0" t="0" r="2540" b="9525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8210" cy="1857375"/>
                          <a:chOff x="0" y="0"/>
                          <a:chExt cx="5998210" cy="1857375"/>
                        </a:xfrm>
                      </wpg:grpSpPr>
                      <pic:pic xmlns:pic="http://schemas.openxmlformats.org/drawingml/2006/picture">
                        <pic:nvPicPr>
                          <pic:cNvPr id="62" name="Picture 62" descr="proposal_example_bimodal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821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3" name="Rectangle 63"/>
                        <wps:cNvSpPr/>
                        <wps:spPr>
                          <a:xfrm>
                            <a:off x="768096" y="270663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768096" y="475488"/>
                            <a:ext cx="424180" cy="1530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2062887" y="270663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062887" y="475488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3357677" y="270663"/>
                            <a:ext cx="424180" cy="1530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3372307" y="475488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696359" y="270663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4696359" y="468173"/>
                            <a:ext cx="424282" cy="1533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89C4F5" id="Group 61" o:spid="_x0000_s1026" style="position:absolute;margin-left:0;margin-top:-.05pt;width:472.3pt;height:146.25pt;z-index:251652096" coordsize="59982,18573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">
                <v:shape id="Picture 62" o:spid="_x0000_s1027" type="#_x0000_t75" alt="proposal_example_bimodal" style="position:absolute;width:59982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">
                  <v:imagedata r:id="rId10" o:title="proposal_example_bimodal"/>
                  <v:path arrowok="t"/>
                </v:shape>
                <v:rect id="Rectangle 63" o:spid="_x0000_s1028" style="position:absolute;left:7680;top:2706;width:4243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" fillcolor="white [3212]" stroked="f" strokeweight="2pt"/>
                <v:rect id="Rectangle 64" o:spid="_x0000_s1029" style="position:absolute;left:7680;top:4754;width:4242;height:1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" fillcolor="white [3212]" stroked="f" strokeweight="2pt"/>
                <v:rect id="Rectangle 67" o:spid="_x0000_s1030" style="position:absolute;left:20628;top:2706;width:4243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" fillcolor="white [3212]" stroked="f" strokeweight="2pt"/>
                <v:rect id="Rectangle 68" o:spid="_x0000_s1031" style="position:absolute;left:20628;top:4754;width:4243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" fillcolor="white [3212]" stroked="f" strokeweight="2pt"/>
                <v:rect id="Rectangle 69" o:spid="_x0000_s1032" style="position:absolute;left:33576;top:2706;width:4242;height:15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" fillcolor="white [3212]" stroked="f" strokeweight="2pt"/>
                <v:rect id="Rectangle 70" o:spid="_x0000_s1033" style="position:absolute;left:33723;top:4754;width:4242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" fillcolor="white [3212]" stroked="f" strokeweight="2pt"/>
                <v:rect id="Rectangle 71" o:spid="_x0000_s1034" style="position:absolute;left:46963;top:2706;width:4243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" fillcolor="white [3212]" stroked="f" strokeweight="2pt"/>
                <v:rect id="Rectangle 72" o:spid="_x0000_s1035" style="position:absolute;left:46963;top:4681;width:4243;height:1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" fillcolor="white [3212]" stroked="f" strokeweight="2pt"/>
              </v:group>
            </w:pict>
          </mc:Fallback>
        </mc:AlternateContent>
      </w: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Default="00A832D5" w:rsidP="002B390F">
      <w:pPr>
        <w:tabs>
          <w:tab w:val="left" w:pos="1080"/>
        </w:tabs>
      </w:pPr>
    </w:p>
    <w:p w:rsidR="00A832D5" w:rsidRPr="00952241" w:rsidRDefault="0000354A" w:rsidP="00DB038B">
      <w:pPr>
        <w:pStyle w:val="jparaindent"/>
        <w:ind w:firstLine="0"/>
      </w:pPr>
      <w:r>
        <w:rPr>
          <w:b/>
        </w:rPr>
        <w:t>Figure</w:t>
      </w:r>
      <w:r w:rsidR="00A832D5" w:rsidRPr="00FE0368">
        <w:rPr>
          <w:b/>
        </w:rPr>
        <w:t xml:space="preserve"> 1</w:t>
      </w:r>
      <w:r w:rsidR="00FE0368" w:rsidRPr="00FE0368">
        <w:rPr>
          <w:b/>
        </w:rPr>
        <w:t>.</w:t>
      </w:r>
      <w:r w:rsidR="00FE0368">
        <w:t xml:space="preserve"> </w:t>
      </w:r>
      <w:r w:rsidR="00A832D5" w:rsidRPr="00952241">
        <w:t xml:space="preserve">10-second </w:t>
      </w:r>
      <w:r w:rsidR="00A832D5" w:rsidRPr="007209FE">
        <w:t>averaged</w:t>
      </w:r>
      <w:r w:rsidR="00A832D5" w:rsidRPr="00952241">
        <w:t xml:space="preserve"> ASDs recorded during CCOPE.  Top) Unimodal ASDs in air contaminated by continental pollution. Bottom) </w:t>
      </w:r>
      <w:r w:rsidR="00A832D5">
        <w:t xml:space="preserve">Bimodal </w:t>
      </w:r>
      <w:r w:rsidR="00A832D5" w:rsidRPr="00952241">
        <w:t>ASDs in</w:t>
      </w:r>
      <w:r w:rsidR="00A832D5">
        <w:t xml:space="preserve"> marine air. </w:t>
      </w:r>
      <w:r w:rsidR="00A832D5" w:rsidRPr="00952241">
        <w:t xml:space="preserve">Measurements shown here were recorded June 4 and 5 2015. UTC time is shown in the top left corner.  </w:t>
      </w:r>
    </w:p>
    <w:p w:rsidR="00A832D5" w:rsidRDefault="00A832D5" w:rsidP="002B390F">
      <w:pPr>
        <w:tabs>
          <w:tab w:val="left" w:pos="1080"/>
        </w:tabs>
      </w:pPr>
    </w:p>
    <w:p w:rsidR="002B390F" w:rsidRDefault="007E693A" w:rsidP="002B390F">
      <w:pPr>
        <w:tabs>
          <w:tab w:val="left" w:pos="1080"/>
        </w:tabs>
      </w:pPr>
      <w:r>
        <w:rPr>
          <w:noProof/>
        </w:rPr>
        <w:lastRenderedPageBreak/>
        <mc:AlternateContent>
          <mc:Choice Requires="wpc">
            <w:drawing>
              <wp:inline distT="0" distB="0" distL="0" distR="0" wp14:anchorId="63202CAD" wp14:editId="645ECC80">
                <wp:extent cx="5886450" cy="7073900"/>
                <wp:effectExtent l="0" t="0" r="0" b="0"/>
                <wp:docPr id="12" name="Canvas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66"/>
                            <a:ext cx="5886450" cy="3405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Text Box 2"/>
                        <wps:cNvSpPr txBox="1"/>
                        <wps:spPr>
                          <a:xfrm>
                            <a:off x="203683" y="157010"/>
                            <a:ext cx="30734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5701C" w:rsidRPr="007E693A" w:rsidRDefault="0075701C" w:rsidP="007E693A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7E693A">
                                <w:rPr>
                                  <w:color w:val="FFFFFF" w:themeColor="background1"/>
                                  <w:sz w:val="44"/>
                                  <w:szCs w:val="4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lIns="91440" tIns="45720" rIns="91440" bIns="45720" anchor="ctr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3582623"/>
                            <a:ext cx="5886450" cy="3453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Text Box 2"/>
                        <wps:cNvSpPr txBox="1"/>
                        <wps:spPr>
                          <a:xfrm>
                            <a:off x="165431" y="3792794"/>
                            <a:ext cx="323215" cy="41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75701C" w:rsidRPr="007E693A" w:rsidRDefault="0075701C" w:rsidP="007E693A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7E693A">
                                <w:rPr>
                                  <w:color w:val="FFFFFF" w:themeColor="background1"/>
                                  <w:sz w:val="44"/>
                                  <w:szCs w:val="4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lIns="91440" tIns="45720" rIns="91440" bIns="45720" anchor="ctr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3202CAD" id="Canvas 12" o:spid="_x0000_s1036" editas="canvas" style="width:463.5pt;height:557pt;mso-position-horizontal-relative:char;mso-position-vertical-relative:line" coordsize="58864,70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">
                <v:shape id="_x0000_s1037" type="#_x0000_t75" style="position:absolute;width:58864;height:70739;visibility:visible;mso-wrap-style:square">
                  <v:fill o:detectmouseclick="t"/>
                  <v:path o:connecttype="none"/>
                </v:shape>
                <v:shape id="Picture 10" o:spid="_x0000_s1038" type="#_x0000_t75" style="position:absolute;width:58864;height:34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">
                  <v:imagedata r:id="rId13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9" type="#_x0000_t202" style="position:absolute;left:2036;top:1570;width:3074;height:4127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" filled="f" stroked="f">
                  <v:textbox style="mso-fit-shape-to-text:t">
                    <w:txbxContent>
                      <w:p w:rsidR="0075701C" w:rsidRPr="007E693A" w:rsidRDefault="0075701C" w:rsidP="007E693A">
                        <w:pPr>
                          <w:pStyle w:val="NormalWeb"/>
                          <w:spacing w:before="0" w:beforeAutospacing="0" w:after="0" w:afterAutospacing="0"/>
                          <w:rPr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7E693A">
                          <w:rPr>
                            <w:color w:val="FFFFFF" w:themeColor="background1"/>
                            <w:sz w:val="44"/>
                            <w:szCs w:val="44"/>
                          </w:rPr>
                          <w:t>a</w:t>
                        </w:r>
                      </w:p>
                    </w:txbxContent>
                  </v:textbox>
                </v:shape>
                <v:shape id="Picture 38" o:spid="_x0000_s1040" type="#_x0000_t75" style="position:absolute;top:35826;width:58864;height:34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">
                  <v:imagedata r:id="rId14" o:title=""/>
                  <v:path arrowok="t"/>
                </v:shape>
                <v:shape id="_x0000_s1041" type="#_x0000_t202" style="position:absolute;left:1654;top:37927;width:3232;height:4128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" filled="f" stroked="f">
                  <v:textbox style="mso-fit-shape-to-text:t">
                    <w:txbxContent>
                      <w:p w:rsidR="0075701C" w:rsidRPr="007E693A" w:rsidRDefault="0075701C" w:rsidP="007E693A">
                        <w:pPr>
                          <w:pStyle w:val="NormalWeb"/>
                          <w:spacing w:before="0" w:beforeAutospacing="0" w:after="0" w:afterAutospacing="0"/>
                          <w:rPr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7E693A">
                          <w:rPr>
                            <w:color w:val="FFFFFF" w:themeColor="background1"/>
                            <w:sz w:val="44"/>
                            <w:szCs w:val="4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2B390F">
        <w:tab/>
      </w:r>
    </w:p>
    <w:p w:rsidR="00E47C20" w:rsidRDefault="0000354A" w:rsidP="00717E94">
      <w:pPr>
        <w:tabs>
          <w:tab w:val="left" w:pos="1080"/>
        </w:tabs>
        <w:spacing w:line="480" w:lineRule="auto"/>
        <w:rPr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2</w:t>
      </w:r>
      <w:r w:rsidR="008A4B35" w:rsidRPr="007E693A">
        <w:rPr>
          <w:rFonts w:ascii="Times New Roman" w:hAnsi="Times New Roman" w:cs="Times New Roman"/>
          <w:b/>
          <w:sz w:val="24"/>
          <w:szCs w:val="24"/>
        </w:rPr>
        <w:t>.</w:t>
      </w:r>
      <w:r w:rsidR="008A4B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A4B35">
        <w:rPr>
          <w:rFonts w:ascii="Times New Roman" w:hAnsi="Times New Roman" w:cs="Times New Roman"/>
          <w:sz w:val="24"/>
          <w:szCs w:val="24"/>
        </w:rPr>
        <w:t xml:space="preserve">a) Arauco site, denoted by the red pin.  The yellow pins denote </w:t>
      </w:r>
      <w:r w:rsidR="00743536">
        <w:rPr>
          <w:rFonts w:ascii="Times New Roman" w:hAnsi="Times New Roman" w:cs="Times New Roman"/>
          <w:sz w:val="24"/>
          <w:szCs w:val="24"/>
        </w:rPr>
        <w:t>major metropolitan areas</w:t>
      </w:r>
      <w:r>
        <w:rPr>
          <w:rFonts w:ascii="Times New Roman" w:hAnsi="Times New Roman" w:cs="Times New Roman"/>
          <w:sz w:val="24"/>
          <w:szCs w:val="24"/>
        </w:rPr>
        <w:t>. b) THD</w:t>
      </w:r>
      <w:r w:rsidR="008A4B35">
        <w:rPr>
          <w:rFonts w:ascii="Times New Roman" w:hAnsi="Times New Roman" w:cs="Times New Roman"/>
          <w:sz w:val="24"/>
          <w:szCs w:val="24"/>
        </w:rPr>
        <w:t xml:space="preserve"> station, CA.  </w:t>
      </w:r>
    </w:p>
    <w:p w:rsidR="008613CF" w:rsidRPr="00117302" w:rsidRDefault="008613CF" w:rsidP="002B390F">
      <w:pPr>
        <w:tabs>
          <w:tab w:val="left" w:pos="1080"/>
        </w:tabs>
        <w:rPr>
          <w:sz w:val="24"/>
          <w:szCs w:val="24"/>
        </w:rPr>
      </w:pPr>
    </w:p>
    <w:p w:rsidR="00C66514" w:rsidRPr="006608B0" w:rsidRDefault="00C66514" w:rsidP="00C66514">
      <w:pPr>
        <w:tabs>
          <w:tab w:val="left" w:pos="1080"/>
        </w:tabs>
      </w:pPr>
      <w:r w:rsidRPr="00117302">
        <w:rPr>
          <w:rFonts w:ascii="Times New Roman" w:hAnsi="Times New Roman" w:cs="Times New Roman"/>
          <w:b/>
          <w:sz w:val="24"/>
          <w:szCs w:val="24"/>
        </w:rPr>
        <w:t>Table 2.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765614">
        <w:rPr>
          <w:rFonts w:ascii="Times New Roman" w:hAnsi="Times New Roman" w:cs="Times New Roman"/>
          <w:sz w:val="24"/>
          <w:szCs w:val="24"/>
        </w:rPr>
        <w:t>Characteristics of</w:t>
      </w:r>
      <w:r>
        <w:rPr>
          <w:rFonts w:ascii="Times New Roman" w:hAnsi="Times New Roman" w:cs="Times New Roman"/>
          <w:sz w:val="24"/>
          <w:szCs w:val="24"/>
        </w:rPr>
        <w:t xml:space="preserve"> aerosol instruments operated during CCOPE.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3"/>
        <w:gridCol w:w="2460"/>
        <w:gridCol w:w="1836"/>
        <w:gridCol w:w="1002"/>
        <w:gridCol w:w="1150"/>
        <w:gridCol w:w="2045"/>
      </w:tblGrid>
      <w:tr w:rsidR="00C66514" w:rsidRPr="002A7305" w:rsidTr="000A632E"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Instrument</w:t>
            </w:r>
          </w:p>
        </w:tc>
        <w:tc>
          <w:tcPr>
            <w:tcW w:w="0" w:type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Aerosol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 xml:space="preserve">Property 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Measured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Particle Size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Range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Flow Rate,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vertAlign w:val="superscript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cm</w:t>
            </w:r>
            <w:r w:rsidRPr="003E6D09">
              <w:rPr>
                <w:rFonts w:ascii="Times New Roman" w:hAnsi="Times New Roman"/>
                <w:sz w:val="20"/>
                <w:szCs w:val="20"/>
                <w:vertAlign w:val="superscript"/>
              </w:rPr>
              <w:t>3</w:t>
            </w:r>
            <w:r w:rsidRPr="003E6D09">
              <w:rPr>
                <w:rFonts w:ascii="Times New Roman" w:hAnsi="Times New Roman"/>
                <w:sz w:val="20"/>
                <w:szCs w:val="20"/>
              </w:rPr>
              <w:t xml:space="preserve"> s</w:t>
            </w:r>
            <w:r w:rsidRPr="003E6D09">
              <w:rPr>
                <w:rFonts w:ascii="Times New Roman" w:hAnsi="Times New Roman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Acquisition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Rate,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Hz</w:t>
            </w:r>
          </w:p>
        </w:tc>
        <w:tc>
          <w:tcPr>
            <w:tcW w:w="0" w:type="auto"/>
          </w:tcPr>
          <w:p w:rsidR="00C66514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B7FA9">
              <w:rPr>
                <w:rFonts w:ascii="Times New Roman" w:hAnsi="Times New Roman"/>
                <w:sz w:val="20"/>
                <w:szCs w:val="20"/>
              </w:rPr>
              <w:t>Available Measurements</w:t>
            </w:r>
          </w:p>
          <w:p w:rsidR="00C66514" w:rsidRPr="009B7FA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(2015)</w:t>
            </w:r>
          </w:p>
        </w:tc>
      </w:tr>
      <w:tr w:rsidR="00C66514" w:rsidRPr="002A7305" w:rsidTr="000A632E"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CPC</w:t>
            </w:r>
          </w:p>
        </w:tc>
        <w:tc>
          <w:tcPr>
            <w:tcW w:w="0" w:type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Size-integrated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particle concentration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(N the concentration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of particles larger than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 xml:space="preserve">0.01 </w:t>
            </w:r>
            <w:r w:rsidRPr="003E6D09">
              <w:rPr>
                <w:rFonts w:ascii="Times New Roman" w:hAnsi="Times New Roman"/>
                <w:sz w:val="20"/>
                <w:szCs w:val="20"/>
              </w:rPr>
              <w:sym w:font="Symbol" w:char="F06D"/>
            </w:r>
            <w:r w:rsidRPr="003E6D09">
              <w:rPr>
                <w:rFonts w:ascii="Times New Roman" w:hAnsi="Times New Roman"/>
                <w:sz w:val="20"/>
                <w:szCs w:val="20"/>
              </w:rPr>
              <w:t>m)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 xml:space="preserve">D &gt; 0.01 </w:t>
            </w:r>
            <w:r w:rsidRPr="003E6D09">
              <w:rPr>
                <w:rFonts w:ascii="Times New Roman" w:hAnsi="Times New Roman"/>
                <w:sz w:val="20"/>
                <w:szCs w:val="20"/>
              </w:rPr>
              <w:sym w:font="Symbol" w:char="F06D"/>
            </w:r>
            <w:r w:rsidRPr="003E6D09">
              <w:rPr>
                <w:rFonts w:ascii="Times New Roman" w:hAnsi="Times New Roman"/>
                <w:sz w:val="20"/>
                <w:szCs w:val="20"/>
              </w:rPr>
              <w:t>m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</w:tcPr>
          <w:p w:rsidR="00C66514" w:rsidRDefault="00C66514" w:rsidP="00C66514">
            <w:r>
              <w:rPr>
                <w:rFonts w:ascii="Times New Roman" w:hAnsi="Times New Roman"/>
                <w:sz w:val="20"/>
                <w:szCs w:val="20"/>
              </w:rPr>
              <w:t>29 May – 14 Aug</w:t>
            </w:r>
          </w:p>
        </w:tc>
      </w:tr>
      <w:tr w:rsidR="00C66514" w:rsidRPr="002A7305" w:rsidTr="000A632E"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UHSAS</w:t>
            </w:r>
          </w:p>
        </w:tc>
        <w:tc>
          <w:tcPr>
            <w:tcW w:w="0" w:type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Aerosol Distribution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(</w:t>
            </w:r>
            <w:proofErr w:type="spellStart"/>
            <w:r w:rsidRPr="003E6D09">
              <w:rPr>
                <w:rFonts w:ascii="Times New Roman" w:hAnsi="Times New Roman"/>
                <w:sz w:val="20"/>
                <w:szCs w:val="20"/>
              </w:rPr>
              <w:t>dN</w:t>
            </w:r>
            <w:proofErr w:type="spellEnd"/>
            <w:r w:rsidRPr="003E6D09">
              <w:rPr>
                <w:rFonts w:ascii="Times New Roman" w:hAnsi="Times New Roman"/>
                <w:sz w:val="20"/>
                <w:szCs w:val="20"/>
              </w:rPr>
              <w:t>/log</w:t>
            </w:r>
            <w:r w:rsidRPr="003E6D09">
              <w:rPr>
                <w:rFonts w:ascii="Times New Roman" w:hAnsi="Times New Roman"/>
                <w:sz w:val="20"/>
                <w:szCs w:val="20"/>
                <w:vertAlign w:val="subscript"/>
              </w:rPr>
              <w:t>10</w:t>
            </w:r>
            <w:r w:rsidRPr="003E6D09">
              <w:rPr>
                <w:rFonts w:ascii="Times New Roman" w:hAnsi="Times New Roman"/>
                <w:sz w:val="20"/>
                <w:szCs w:val="20"/>
              </w:rPr>
              <w:t>D the concentration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of particles per unit logarithmic</w:t>
            </w:r>
          </w:p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diameter interval)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D55677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0.055</w:t>
            </w:r>
            <w:r w:rsidR="00C66514" w:rsidRPr="003E6D09">
              <w:rPr>
                <w:rFonts w:ascii="Times New Roman" w:hAnsi="Times New Roman"/>
                <w:sz w:val="20"/>
                <w:szCs w:val="20"/>
              </w:rPr>
              <w:t xml:space="preserve"> ≥ D </w:t>
            </w:r>
            <w:r w:rsidR="00C66514" w:rsidRPr="003E6D09">
              <w:rPr>
                <w:rFonts w:ascii="Times New Roman" w:hAnsi="Times New Roman"/>
                <w:sz w:val="20"/>
                <w:szCs w:val="20"/>
              </w:rPr>
              <w:sym w:font="Symbol" w:char="F0A3"/>
            </w:r>
            <w:r w:rsidR="00C66514" w:rsidRPr="003E6D09">
              <w:rPr>
                <w:rFonts w:ascii="Times New Roman" w:hAnsi="Times New Roman"/>
                <w:sz w:val="20"/>
                <w:szCs w:val="20"/>
              </w:rPr>
              <w:t xml:space="preserve"> 1 </w:t>
            </w:r>
            <w:r w:rsidR="00C66514" w:rsidRPr="003E6D09">
              <w:rPr>
                <w:rFonts w:ascii="Times New Roman" w:hAnsi="Times New Roman"/>
                <w:sz w:val="20"/>
                <w:szCs w:val="20"/>
              </w:rPr>
              <w:sym w:font="Symbol" w:char="F06D"/>
            </w:r>
            <w:r w:rsidR="00C66514" w:rsidRPr="003E6D09">
              <w:rPr>
                <w:rFonts w:ascii="Times New Roman" w:hAnsi="Times New Roman"/>
                <w:sz w:val="20"/>
                <w:szCs w:val="20"/>
              </w:rPr>
              <w:t>m</w:t>
            </w:r>
          </w:p>
          <w:p w:rsidR="00C66514" w:rsidRPr="003E6D09" w:rsidRDefault="0036484E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(99</w:t>
            </w:r>
            <w:r w:rsidR="00C66514" w:rsidRPr="003E6D09">
              <w:rPr>
                <w:rFonts w:ascii="Times New Roman" w:hAnsi="Times New Roman"/>
                <w:sz w:val="20"/>
                <w:szCs w:val="20"/>
              </w:rPr>
              <w:t xml:space="preserve"> diameter channels)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vertAlign w:val="superscript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0.3</w:t>
            </w:r>
          </w:p>
        </w:tc>
        <w:tc>
          <w:tcPr>
            <w:tcW w:w="0" w:type="auto"/>
            <w:shd w:val="clear" w:color="auto" w:fill="auto"/>
          </w:tcPr>
          <w:p w:rsidR="00C66514" w:rsidRPr="003E6D0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E6D09">
              <w:rPr>
                <w:rFonts w:ascii="Times New Roman" w:hAnsi="Times New Roman"/>
                <w:sz w:val="20"/>
                <w:szCs w:val="20"/>
              </w:rPr>
              <w:t>0.1</w:t>
            </w:r>
          </w:p>
        </w:tc>
        <w:tc>
          <w:tcPr>
            <w:tcW w:w="0" w:type="auto"/>
          </w:tcPr>
          <w:p w:rsidR="00C66514" w:rsidRPr="009B7FA9" w:rsidRDefault="00C66514" w:rsidP="00C6651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29 May – 28 June</w:t>
            </w:r>
          </w:p>
        </w:tc>
      </w:tr>
    </w:tbl>
    <w:p w:rsidR="007F0E25" w:rsidRDefault="007F0E25" w:rsidP="002B390F">
      <w:pPr>
        <w:tabs>
          <w:tab w:val="left" w:pos="1080"/>
        </w:tabs>
      </w:pPr>
    </w:p>
    <w:p w:rsidR="007F0E25" w:rsidRDefault="007F0E25" w:rsidP="002B390F">
      <w:pPr>
        <w:tabs>
          <w:tab w:val="left" w:pos="1080"/>
        </w:tabs>
      </w:pPr>
    </w:p>
    <w:p w:rsidR="007E693A" w:rsidRDefault="007E693A" w:rsidP="002B390F">
      <w:pPr>
        <w:tabs>
          <w:tab w:val="left" w:pos="1080"/>
        </w:tabs>
      </w:pPr>
    </w:p>
    <w:p w:rsidR="00177FA0" w:rsidRDefault="00177FA0" w:rsidP="002B390F">
      <w:pPr>
        <w:tabs>
          <w:tab w:val="left" w:pos="1080"/>
        </w:tabs>
      </w:pPr>
    </w:p>
    <w:p w:rsidR="00177FA0" w:rsidRDefault="00177FA0" w:rsidP="002B390F">
      <w:pPr>
        <w:tabs>
          <w:tab w:val="left" w:pos="1080"/>
        </w:tabs>
      </w:pPr>
    </w:p>
    <w:p w:rsidR="00177FA0" w:rsidRDefault="00177FA0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E923F5" w:rsidP="002B390F">
      <w:pPr>
        <w:tabs>
          <w:tab w:val="left" w:pos="1080"/>
        </w:tabs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c">
            <w:drawing>
              <wp:inline distT="0" distB="0" distL="0" distR="0" wp14:anchorId="23D83AAB" wp14:editId="394F88BD">
                <wp:extent cx="4963656" cy="3200400"/>
                <wp:effectExtent l="0" t="0" r="0" b="0"/>
                <wp:docPr id="7" name="Canvas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44" name="Rectangle 44"/>
                        <wps:cNvSpPr/>
                        <wps:spPr>
                          <a:xfrm>
                            <a:off x="4367458" y="267782"/>
                            <a:ext cx="370840" cy="226822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701C" w:rsidRDefault="0075701C" w:rsidP="00E923F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sz w:val="40"/>
                                  <w:szCs w:val="40"/>
                                </w:rPr>
                                <w:t>Window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80173" y="2204289"/>
                            <a:ext cx="711779" cy="5969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701C" w:rsidRPr="00021930" w:rsidRDefault="0075701C" w:rsidP="00E923F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sz w:val="36"/>
                                  <w:szCs w:val="36"/>
                                </w:rPr>
                              </w:pPr>
                              <w:r w:rsidRPr="00021930">
                                <w:rPr>
                                  <w:rFonts w:eastAsia="Calibri"/>
                                  <w:color w:val="000000"/>
                                  <w:sz w:val="36"/>
                                  <w:szCs w:val="36"/>
                                </w:rPr>
                                <w:t>CPC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973827" y="1188211"/>
                            <a:ext cx="1100160" cy="131445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701C" w:rsidRPr="00021930" w:rsidRDefault="0075701C" w:rsidP="00E923F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sz w:val="36"/>
                                  <w:szCs w:val="36"/>
                                </w:rPr>
                              </w:pPr>
                              <w:r w:rsidRPr="00021930">
                                <w:rPr>
                                  <w:rFonts w:eastAsia="Calibri"/>
                                  <w:color w:val="000000"/>
                                  <w:sz w:val="36"/>
                                  <w:szCs w:val="36"/>
                                </w:rPr>
                                <w:t>UHSAS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080460" y="697460"/>
                            <a:ext cx="974725" cy="313338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701C" w:rsidRDefault="0075701C" w:rsidP="00E923F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/>
                                  <w:sz w:val="28"/>
                                  <w:szCs w:val="28"/>
                                </w:rPr>
                                <w:t>Computer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Straight Connector 50"/>
                        <wps:cNvCnPr/>
                        <wps:spPr>
                          <a:xfrm>
                            <a:off x="2393234" y="3064079"/>
                            <a:ext cx="245809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Straight Connector 51"/>
                        <wps:cNvCnPr/>
                        <wps:spPr>
                          <a:xfrm>
                            <a:off x="2525704" y="2842385"/>
                            <a:ext cx="0" cy="22169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" name="Elbow Connector 52"/>
                        <wps:cNvCnPr/>
                        <wps:spPr>
                          <a:xfrm rot="10800000">
                            <a:off x="843199" y="2801189"/>
                            <a:ext cx="1550035" cy="262890"/>
                          </a:xfrm>
                          <a:prstGeom prst="bentConnector2">
                            <a:avLst/>
                          </a:prstGeom>
                          <a:ln w="381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" name="Straight Connector 53"/>
                        <wps:cNvCnPr/>
                        <wps:spPr>
                          <a:xfrm>
                            <a:off x="2525704" y="2502660"/>
                            <a:ext cx="0" cy="339725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Elbow Connector 54"/>
                        <wps:cNvCnPr/>
                        <wps:spPr>
                          <a:xfrm rot="5400000" flipH="1" flipV="1">
                            <a:off x="283808" y="1407637"/>
                            <a:ext cx="1356042" cy="237261"/>
                          </a:xfrm>
                          <a:prstGeom prst="bentConnector2">
                            <a:avLst/>
                          </a:prstGeom>
                          <a:ln w="28575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" name="Elbow Connector 55"/>
                        <wps:cNvCnPr>
                          <a:stCxn id="47" idx="0"/>
                        </wps:cNvCnPr>
                        <wps:spPr>
                          <a:xfrm rot="16200000" flipV="1">
                            <a:off x="2134991" y="799295"/>
                            <a:ext cx="318961" cy="458872"/>
                          </a:xfrm>
                          <a:prstGeom prst="bentConnector2">
                            <a:avLst/>
                          </a:prstGeom>
                          <a:ln w="28575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733863" y="82306"/>
                            <a:ext cx="702685" cy="366483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701C" w:rsidRPr="00021930" w:rsidRDefault="0075701C" w:rsidP="00E923F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021930">
                                <w:rPr>
                                  <w:rFonts w:eastAsia="Calibri"/>
                                  <w:color w:val="000000"/>
                                  <w:sz w:val="28"/>
                                  <w:szCs w:val="28"/>
                                </w:rPr>
                                <w:t>Pump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11504" y="34760"/>
                            <a:ext cx="713258" cy="350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Pr="00761CB8" w:rsidRDefault="0075701C" w:rsidP="00E923F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 w:rsidRPr="00761CB8">
                                <w:rPr>
                                  <w:rFonts w:eastAsia="Calibri"/>
                                </w:rPr>
                                <w:t>Exhaust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" name="Straight Connector 58"/>
                        <wps:cNvCnPr/>
                        <wps:spPr>
                          <a:xfrm flipV="1">
                            <a:off x="3436548" y="267782"/>
                            <a:ext cx="93091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" name="Elbow Connector 59"/>
                        <wps:cNvCnPr>
                          <a:endCxn id="56" idx="1"/>
                        </wps:cNvCnPr>
                        <wps:spPr>
                          <a:xfrm flipV="1">
                            <a:off x="492684" y="265548"/>
                            <a:ext cx="2241179" cy="1938742"/>
                          </a:xfrm>
                          <a:prstGeom prst="bentConnector3">
                            <a:avLst>
                              <a:gd name="adj1" fmla="val -91"/>
                            </a:avLst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Elbow Connector 16"/>
                        <wps:cNvCnPr/>
                        <wps:spPr>
                          <a:xfrm flipV="1">
                            <a:off x="2639043" y="2452688"/>
                            <a:ext cx="1728415" cy="61139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38797" y="2195772"/>
                            <a:ext cx="496893" cy="306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Pr="00761CB8" w:rsidRDefault="0075701C" w:rsidP="00E923F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 w:rsidRPr="00761CB8">
                                <w:rPr>
                                  <w:rFonts w:eastAsia="Calibri"/>
                                </w:rPr>
                                <w:t>Inlet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3D83AAB" id="Canvas 7" o:spid="_x0000_s1042" editas="canvas" style="width:390.85pt;height:252pt;mso-position-horizontal-relative:char;mso-position-vertical-relative:line" coordsize="49631,32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">
                <v:shape id="_x0000_s1043" type="#_x0000_t75" style="position:absolute;width:49631;height:32004;visibility:visible;mso-wrap-style:square">
                  <v:fill o:detectmouseclick="t"/>
                  <v:path o:connecttype="none"/>
                </v:shape>
                <v:rect id="Rectangle 44" o:spid="_x0000_s1044" style="position:absolute;left:43674;top:2677;width:3708;height:22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" fillcolor="#4f81bd [3204]" strokecolor="#243f60 [1604]" strokeweight="2pt">
                  <v:textbox>
                    <w:txbxContent>
                      <w:p w:rsidR="0075701C" w:rsidRDefault="0075701C" w:rsidP="00E923F5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Calibri"/>
                            <w:sz w:val="40"/>
                            <w:szCs w:val="40"/>
                          </w:rPr>
                          <w:t>Window</w:t>
                        </w:r>
                      </w:p>
                    </w:txbxContent>
                  </v:textbox>
                </v:rect>
                <v:rect id="Rectangle 46" o:spid="_x0000_s1045" style="position:absolute;left:4801;top:22042;width:7118;height:5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" fillcolor="#a5a5a5 [2092]" strokecolor="#7f7f7f [1612]" strokeweight="2pt">
                  <v:textbox>
                    <w:txbxContent>
                      <w:p w:rsidR="0075701C" w:rsidRPr="00021930" w:rsidRDefault="0075701C" w:rsidP="00E923F5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sz w:val="36"/>
                            <w:szCs w:val="36"/>
                          </w:rPr>
                        </w:pPr>
                        <w:r w:rsidRPr="00021930">
                          <w:rPr>
                            <w:rFonts w:eastAsia="Calibri"/>
                            <w:color w:val="000000"/>
                            <w:sz w:val="36"/>
                            <w:szCs w:val="36"/>
                          </w:rPr>
                          <w:t>CPC</w:t>
                        </w:r>
                      </w:p>
                    </w:txbxContent>
                  </v:textbox>
                </v:rect>
                <v:rect id="Rectangle 47" o:spid="_x0000_s1046" style="position:absolute;left:19738;top:11882;width:11001;height:13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" fillcolor="#a5a5a5 [2092]" strokecolor="#7f7f7f [1612]" strokeweight="2pt">
                  <v:textbox>
                    <w:txbxContent>
                      <w:p w:rsidR="0075701C" w:rsidRPr="00021930" w:rsidRDefault="0075701C" w:rsidP="00E923F5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sz w:val="36"/>
                            <w:szCs w:val="36"/>
                          </w:rPr>
                        </w:pPr>
                        <w:r w:rsidRPr="00021930">
                          <w:rPr>
                            <w:rFonts w:eastAsia="Calibri"/>
                            <w:color w:val="000000"/>
                            <w:sz w:val="36"/>
                            <w:szCs w:val="36"/>
                          </w:rPr>
                          <w:t>UHSAS</w:t>
                        </w:r>
                      </w:p>
                    </w:txbxContent>
                  </v:textbox>
                </v:rect>
                <v:rect id="Rectangle 48" o:spid="_x0000_s1047" style="position:absolute;left:10804;top:6974;width:9747;height:31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" fillcolor="#a5a5a5 [2092]" strokecolor="#7f7f7f [1612]" strokeweight="2pt">
                  <v:textbox>
                    <w:txbxContent>
                      <w:p w:rsidR="0075701C" w:rsidRDefault="0075701C" w:rsidP="00E923F5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/>
                            <w:sz w:val="28"/>
                            <w:szCs w:val="28"/>
                          </w:rPr>
                          <w:t>Computer</w:t>
                        </w:r>
                      </w:p>
                    </w:txbxContent>
                  </v:textbox>
                </v:rect>
                <v:line id="Straight Connector 50" o:spid="_x0000_s1048" style="position:absolute;visibility:visible;mso-wrap-style:square" from="23932,30640" to="26390,30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" strokecolor="#31849b [2408]" strokeweight="3pt"/>
                <v:line id="Straight Connector 51" o:spid="_x0000_s1049" style="position:absolute;visibility:visible;mso-wrap-style:square" from="25257,28423" to="25257,30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" strokecolor="#31849b [2408]" strokeweight="3pt"/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Elbow Connector 52" o:spid="_x0000_s1050" type="#_x0000_t33" style="position:absolute;left:8431;top:28011;width:15501;height:2629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" strokecolor="#0d0d0d [3069]" strokeweight="3pt"/>
                <v:line id="Straight Connector 53" o:spid="_x0000_s1051" style="position:absolute;visibility:visible;mso-wrap-style:square" from="25257,25026" to="25257,284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" strokecolor="#0d0d0d [3069]" strokeweight="3pt"/>
                <v:shape id="Elbow Connector 54" o:spid="_x0000_s1052" type="#_x0000_t33" style="position:absolute;left:2838;top:14075;width:13560;height:2373;rotation:9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" strokecolor="#76923c [2406]" strokeweight="2.25pt"/>
                <v:shape id="Elbow Connector 55" o:spid="_x0000_s1053" type="#_x0000_t33" style="position:absolute;left:21350;top:7992;width:3190;height:4589;rotation:9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" strokecolor="#76923c [2406]" strokeweight="2.25pt"/>
                <v:rect id="Rectangle 56" o:spid="_x0000_s1054" style="position:absolute;left:27338;top:823;width:7027;height:36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" fillcolor="#a5a5a5 [2092]" strokecolor="#7f7f7f [1612]" strokeweight="2pt">
                  <v:textbox>
                    <w:txbxContent>
                      <w:p w:rsidR="0075701C" w:rsidRPr="00021930" w:rsidRDefault="0075701C" w:rsidP="00E923F5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021930">
                          <w:rPr>
                            <w:rFonts w:eastAsia="Calibri"/>
                            <w:color w:val="000000"/>
                            <w:sz w:val="28"/>
                            <w:szCs w:val="28"/>
                          </w:rPr>
                          <w:t>Pump</w:t>
                        </w:r>
                      </w:p>
                    </w:txbxContent>
                  </v:textbox>
                </v:rect>
                <v:shape id="_x0000_s1055" type="#_x0000_t202" style="position:absolute;left:37115;top:347;width:7132;height: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/RN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iYvcLjS/wBMvsFAAD//wMAUEsBAi0AFAAGAAgAAAAhANvh9svuAAAAhQEAABMAAAAAAAAAAAAA&#10;AAAAAAAAAFtDb250ZW50X1R5cGVzXS54bWxQSwECLQAUAAYACAAAACEAWvQsW78AAAAVAQAACwAA&#10;AAAAAAAAAAAAAAAfAQAAX3JlbHMvLnJlbHNQSwECLQAUAAYACAAAACEARQP0TcMAAADbAAAADwAA&#10;AAAAAAAAAAAAAAAHAgAAZHJzL2Rvd25yZXYueG1sUEsFBgAAAAADAAMAtwAAAPcCAAAAAA==&#10;" filled="f" stroked="f">
                  <v:textbox>
                    <w:txbxContent>
                      <w:p w:rsidR="0075701C" w:rsidRPr="00761CB8" w:rsidRDefault="0075701C" w:rsidP="00E923F5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 w:rsidRPr="00761CB8">
                          <w:rPr>
                            <w:rFonts w:eastAsia="Calibri"/>
                          </w:rPr>
                          <w:t>Exhaust</w:t>
                        </w:r>
                      </w:p>
                    </w:txbxContent>
                  </v:textbox>
                </v:shape>
                <v:line id="Straight Connector 58" o:spid="_x0000_s1056" style="position:absolute;flip:y;visibility:visible;mso-wrap-style:square" from="34365,2677" to="43674,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" strokecolor="#e36c0a [2409]" strokeweight="3pt"/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59" o:spid="_x0000_s1057" type="#_x0000_t34" style="position:absolute;left:4926;top:2655;width:22412;height:19387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" adj="-20" strokecolor="#e36c0a [2409]" strokeweight="3pt"/>
                <v:shape id="Elbow Connector 16" o:spid="_x0000_s1058" type="#_x0000_t34" style="position:absolute;left:26390;top:24526;width:17284;height:6114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" strokecolor="#e36c0a [2409]" strokeweight="3pt"/>
                <v:shape id="_x0000_s1059" type="#_x0000_t202" style="position:absolute;left:39387;top:21957;width:4969;height:3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" filled="f" stroked="f">
                  <v:textbox>
                    <w:txbxContent>
                      <w:p w:rsidR="0075701C" w:rsidRPr="00761CB8" w:rsidRDefault="0075701C" w:rsidP="00E923F5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 w:rsidRPr="00761CB8">
                          <w:rPr>
                            <w:rFonts w:eastAsia="Calibri"/>
                          </w:rPr>
                          <w:t>Inlet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923F5" w:rsidRPr="005E041C" w:rsidRDefault="0000354A" w:rsidP="00DB038B">
      <w:pPr>
        <w:tabs>
          <w:tab w:val="left" w:pos="1080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C7464">
        <w:rPr>
          <w:rFonts w:ascii="Times New Roman" w:hAnsi="Times New Roman" w:cs="Times New Roman"/>
          <w:b/>
          <w:sz w:val="24"/>
          <w:szCs w:val="24"/>
        </w:rPr>
        <w:t>Figure</w:t>
      </w:r>
      <w:r w:rsidR="00E923F5" w:rsidRPr="003C746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C7464">
        <w:rPr>
          <w:rFonts w:ascii="Times New Roman" w:hAnsi="Times New Roman" w:cs="Times New Roman"/>
          <w:b/>
          <w:sz w:val="24"/>
          <w:szCs w:val="24"/>
        </w:rPr>
        <w:t>3</w:t>
      </w:r>
      <w:r w:rsidR="00E923F5" w:rsidRPr="003C7464">
        <w:rPr>
          <w:rFonts w:ascii="Times New Roman" w:hAnsi="Times New Roman" w:cs="Times New Roman"/>
          <w:b/>
          <w:sz w:val="24"/>
          <w:szCs w:val="24"/>
        </w:rPr>
        <w:t>.</w:t>
      </w:r>
      <w:r w:rsidR="00E923F5" w:rsidRPr="003C7464">
        <w:rPr>
          <w:rFonts w:ascii="Times New Roman" w:hAnsi="Times New Roman" w:cs="Times New Roman"/>
          <w:sz w:val="24"/>
          <w:szCs w:val="24"/>
        </w:rPr>
        <w:t xml:space="preserve">  </w:t>
      </w:r>
      <w:r w:rsidR="00E923F5" w:rsidRPr="005E041C">
        <w:rPr>
          <w:rFonts w:ascii="Times New Roman" w:hAnsi="Times New Roman" w:cs="Times New Roman"/>
          <w:sz w:val="24"/>
          <w:szCs w:val="24"/>
        </w:rPr>
        <w:t>Schem</w:t>
      </w:r>
      <w:r w:rsidR="00E923F5">
        <w:rPr>
          <w:rFonts w:ascii="Times New Roman" w:hAnsi="Times New Roman" w:cs="Times New Roman"/>
          <w:sz w:val="24"/>
          <w:szCs w:val="24"/>
        </w:rPr>
        <w:t>atic of the aerosol instrument s</w:t>
      </w:r>
      <w:r w:rsidR="00E923F5" w:rsidRPr="005E041C">
        <w:rPr>
          <w:rFonts w:ascii="Times New Roman" w:hAnsi="Times New Roman" w:cs="Times New Roman"/>
          <w:sz w:val="24"/>
          <w:szCs w:val="24"/>
        </w:rPr>
        <w:t xml:space="preserve">uite.  </w:t>
      </w:r>
      <w:r w:rsidR="00E923F5">
        <w:rPr>
          <w:rFonts w:ascii="Times New Roman" w:hAnsi="Times New Roman" w:cs="Times New Roman"/>
          <w:sz w:val="24"/>
          <w:szCs w:val="24"/>
        </w:rPr>
        <w:t>Tubing lengths and instrument sizes are n</w:t>
      </w:r>
      <w:r w:rsidR="00E923F5" w:rsidRPr="005E041C">
        <w:rPr>
          <w:rFonts w:ascii="Times New Roman" w:hAnsi="Times New Roman" w:cs="Times New Roman"/>
          <w:sz w:val="24"/>
          <w:szCs w:val="24"/>
        </w:rPr>
        <w:t xml:space="preserve">ot to scale.  The computer was the data acquisition system and the pump was for the CPC. </w:t>
      </w:r>
    </w:p>
    <w:p w:rsidR="001A3F7C" w:rsidRDefault="001A3F7C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DB038B" w:rsidRDefault="00DB038B" w:rsidP="002B390F">
      <w:pPr>
        <w:tabs>
          <w:tab w:val="left" w:pos="1080"/>
        </w:tabs>
      </w:pPr>
    </w:p>
    <w:p w:rsidR="00DB038B" w:rsidRDefault="00DB038B" w:rsidP="002B390F">
      <w:pPr>
        <w:tabs>
          <w:tab w:val="left" w:pos="1080"/>
        </w:tabs>
      </w:pPr>
    </w:p>
    <w:p w:rsidR="00DB038B" w:rsidRDefault="00DB038B" w:rsidP="002B390F">
      <w:pPr>
        <w:tabs>
          <w:tab w:val="left" w:pos="1080"/>
        </w:tabs>
      </w:pPr>
    </w:p>
    <w:p w:rsidR="00DB038B" w:rsidRDefault="00DB038B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1A3F7C" w:rsidP="002B390F">
      <w:pPr>
        <w:tabs>
          <w:tab w:val="left" w:pos="1080"/>
        </w:tabs>
      </w:pPr>
    </w:p>
    <w:p w:rsidR="001A3F7C" w:rsidRDefault="001A3F7C" w:rsidP="00DB038B">
      <w:pPr>
        <w:tabs>
          <w:tab w:val="left" w:pos="1080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00C8A">
        <w:rPr>
          <w:rFonts w:ascii="Times New Roman" w:hAnsi="Times New Roman" w:cs="Times New Roman"/>
          <w:b/>
          <w:sz w:val="24"/>
          <w:szCs w:val="24"/>
        </w:rPr>
        <w:lastRenderedPageBreak/>
        <w:t>Table</w:t>
      </w:r>
      <w:r w:rsidR="00693D89">
        <w:rPr>
          <w:rFonts w:ascii="Times New Roman" w:hAnsi="Times New Roman" w:cs="Times New Roman"/>
          <w:b/>
          <w:sz w:val="24"/>
          <w:szCs w:val="24"/>
        </w:rPr>
        <w:t xml:space="preserve"> 3</w:t>
      </w:r>
      <w:r>
        <w:rPr>
          <w:rFonts w:ascii="Times New Roman" w:hAnsi="Times New Roman" w:cs="Times New Roman"/>
          <w:sz w:val="24"/>
          <w:szCs w:val="24"/>
        </w:rPr>
        <w:t>.  Particle transmission efficiency through the inlet tube at the Arauco Site.</w:t>
      </w:r>
      <w:r w:rsidR="00923E6E" w:rsidRPr="00923E6E">
        <w:rPr>
          <w:rFonts w:ascii="Times New Roman" w:hAnsi="Times New Roman" w:cs="Times New Roman"/>
          <w:sz w:val="24"/>
          <w:szCs w:val="24"/>
        </w:rPr>
        <w:t xml:space="preserve"> </w:t>
      </w:r>
      <w:r w:rsidR="00923E6E">
        <w:rPr>
          <w:rFonts w:ascii="Times New Roman" w:hAnsi="Times New Roman" w:cs="Times New Roman"/>
          <w:sz w:val="24"/>
          <w:szCs w:val="24"/>
        </w:rPr>
        <w:t>Calculations assume a volumetric flow rate (</w:t>
      </w:r>
      <w:r w:rsidR="00923E6E" w:rsidRPr="00B82814">
        <w:rPr>
          <w:rFonts w:ascii="Times New Roman" w:hAnsi="Times New Roman" w:cs="Times New Roman"/>
          <w:sz w:val="24"/>
          <w:szCs w:val="24"/>
        </w:rPr>
        <w:t>3.4x10</w:t>
      </w:r>
      <w:r w:rsidR="00923E6E" w:rsidRPr="00B82814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="00923E6E" w:rsidRPr="00B82814">
        <w:rPr>
          <w:rFonts w:ascii="Times New Roman" w:hAnsi="Times New Roman" w:cs="Times New Roman"/>
          <w:sz w:val="24"/>
          <w:szCs w:val="24"/>
        </w:rPr>
        <w:t xml:space="preserve"> m</w:t>
      </w:r>
      <w:r w:rsidR="00923E6E" w:rsidRPr="00B8281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923E6E" w:rsidRPr="00B82814">
        <w:rPr>
          <w:rFonts w:ascii="Times New Roman" w:hAnsi="Times New Roman" w:cs="Times New Roman"/>
          <w:sz w:val="24"/>
          <w:szCs w:val="24"/>
        </w:rPr>
        <w:t xml:space="preserve"> s</w:t>
      </w:r>
      <w:r w:rsidR="00923E6E" w:rsidRPr="00B8281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923E6E">
        <w:rPr>
          <w:rFonts w:ascii="Times New Roman" w:hAnsi="Times New Roman" w:cs="Times New Roman"/>
          <w:sz w:val="24"/>
          <w:szCs w:val="24"/>
        </w:rPr>
        <w:t>), a tube length of 3 m, and a tube ID (</w:t>
      </w:r>
      <w:r w:rsidR="00923E6E" w:rsidRPr="00B82814">
        <w:rPr>
          <w:rFonts w:ascii="Times New Roman" w:hAnsi="Times New Roman" w:cs="Times New Roman"/>
          <w:sz w:val="24"/>
          <w:szCs w:val="24"/>
        </w:rPr>
        <w:t>0.003 m</w:t>
      </w:r>
      <w:r w:rsidR="00923E6E">
        <w:rPr>
          <w:rFonts w:ascii="Times New Roman" w:hAnsi="Times New Roman" w:cs="Times New Roman"/>
          <w:sz w:val="24"/>
          <w:szCs w:val="24"/>
        </w:rPr>
        <w:t>).</w:t>
      </w:r>
    </w:p>
    <w:tbl>
      <w:tblPr>
        <w:tblStyle w:val="GridTable1Light1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1A3F7C" w:rsidTr="00E923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Aerosol Particle Size,  </w:t>
            </w:r>
            <w:r w:rsidR="00785704">
              <w:rPr>
                <w:rFonts w:ascii="Times New Roman" w:hAnsi="Times New Roman" w:cs="Times New Roman"/>
                <w:sz w:val="24"/>
                <w:szCs w:val="24"/>
              </w:rPr>
              <w:t xml:space="preserve">D,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</w:tc>
        <w:tc>
          <w:tcPr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Particle Transmission Efficiency</w:t>
            </w:r>
            <w:r w:rsidR="00785704">
              <w:rPr>
                <w:rFonts w:ascii="Times New Roman" w:hAnsi="Times New Roman" w:cs="Times New Roman"/>
                <w:sz w:val="24"/>
                <w:szCs w:val="24"/>
              </w:rPr>
              <w:t>, %</w:t>
            </w:r>
          </w:p>
        </w:tc>
      </w:tr>
      <w:tr w:rsidR="001A3F7C" w:rsidTr="00E923F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1A3F7C" w:rsidTr="00E923F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</w:tr>
      <w:tr w:rsidR="001A3F7C" w:rsidTr="00E923F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88" w:type="dxa"/>
          </w:tcPr>
          <w:p w:rsidR="001A3F7C" w:rsidRDefault="001A3F7C" w:rsidP="00F42EB7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</w:tr>
    </w:tbl>
    <w:p w:rsidR="001A3F7C" w:rsidRDefault="001A3F7C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765B00" w:rsidRDefault="00765B00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C87E19" w:rsidRDefault="00693D89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A91C3A" wp14:editId="09AC8D67">
            <wp:extent cx="5943600" cy="6058535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lot_uhsas_state_CCOPE_20150608_152813_.eps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F7C" w:rsidRPr="00F51A30" w:rsidRDefault="0000354A" w:rsidP="00DB038B">
      <w:pPr>
        <w:tabs>
          <w:tab w:val="left" w:pos="1080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93D89">
        <w:rPr>
          <w:rFonts w:ascii="Times New Roman" w:hAnsi="Times New Roman" w:cs="Times New Roman"/>
          <w:b/>
          <w:sz w:val="24"/>
          <w:szCs w:val="24"/>
        </w:rPr>
        <w:t>Figure</w:t>
      </w:r>
      <w:r w:rsidR="00693D89" w:rsidRPr="00693D89">
        <w:rPr>
          <w:rFonts w:ascii="Times New Roman" w:hAnsi="Times New Roman" w:cs="Times New Roman"/>
          <w:b/>
          <w:sz w:val="24"/>
          <w:szCs w:val="24"/>
        </w:rPr>
        <w:t xml:space="preserve"> 4</w:t>
      </w:r>
      <w:r w:rsidR="00C87E19" w:rsidRPr="00693D89">
        <w:rPr>
          <w:rFonts w:ascii="Times New Roman" w:hAnsi="Times New Roman" w:cs="Times New Roman"/>
          <w:b/>
          <w:sz w:val="24"/>
          <w:szCs w:val="24"/>
        </w:rPr>
        <w:t>.</w:t>
      </w:r>
      <w:r w:rsidR="00C87E19" w:rsidRPr="00693D89">
        <w:rPr>
          <w:rFonts w:ascii="Times New Roman" w:hAnsi="Times New Roman" w:cs="Times New Roman"/>
          <w:sz w:val="24"/>
          <w:szCs w:val="24"/>
        </w:rPr>
        <w:t xml:space="preserve">  </w:t>
      </w:r>
      <w:r w:rsidR="003C7464">
        <w:rPr>
          <w:rFonts w:ascii="Times New Roman" w:hAnsi="Times New Roman" w:cs="Times New Roman"/>
          <w:sz w:val="24"/>
          <w:szCs w:val="24"/>
        </w:rPr>
        <w:t>a) Temperature inside</w:t>
      </w:r>
      <w:r w:rsidR="00F51A30">
        <w:rPr>
          <w:rFonts w:ascii="Times New Roman" w:hAnsi="Times New Roman" w:cs="Times New Roman"/>
          <w:sz w:val="24"/>
          <w:szCs w:val="24"/>
        </w:rPr>
        <w:t xml:space="preserve"> </w:t>
      </w:r>
      <w:r w:rsidR="002C1EC0">
        <w:rPr>
          <w:rFonts w:ascii="Times New Roman" w:hAnsi="Times New Roman" w:cs="Times New Roman"/>
          <w:sz w:val="24"/>
          <w:szCs w:val="24"/>
        </w:rPr>
        <w:t xml:space="preserve">the </w:t>
      </w:r>
      <w:r w:rsidR="00F51A30">
        <w:rPr>
          <w:rFonts w:ascii="Times New Roman" w:hAnsi="Times New Roman" w:cs="Times New Roman"/>
          <w:sz w:val="24"/>
          <w:szCs w:val="24"/>
        </w:rPr>
        <w:t>UHSAS</w:t>
      </w:r>
      <w:r w:rsidR="002C1EC0">
        <w:rPr>
          <w:rFonts w:ascii="Times New Roman" w:hAnsi="Times New Roman" w:cs="Times New Roman"/>
          <w:sz w:val="24"/>
          <w:szCs w:val="24"/>
        </w:rPr>
        <w:t>;</w:t>
      </w:r>
      <w:r w:rsidR="003C7464">
        <w:rPr>
          <w:rFonts w:ascii="Times New Roman" w:hAnsi="Times New Roman" w:cs="Times New Roman"/>
          <w:sz w:val="24"/>
          <w:szCs w:val="24"/>
        </w:rPr>
        <w:t xml:space="preserve"> b) Temperature measured </w:t>
      </w:r>
      <w:r w:rsidR="002C1EC0">
        <w:rPr>
          <w:rFonts w:ascii="Times New Roman" w:hAnsi="Times New Roman" w:cs="Times New Roman"/>
          <w:sz w:val="24"/>
          <w:szCs w:val="24"/>
        </w:rPr>
        <w:t>on the</w:t>
      </w:r>
      <w:r w:rsidR="00F51A30">
        <w:rPr>
          <w:rFonts w:ascii="Times New Roman" w:hAnsi="Times New Roman" w:cs="Times New Roman"/>
          <w:sz w:val="24"/>
          <w:szCs w:val="24"/>
        </w:rPr>
        <w:t xml:space="preserve"> meteorolo</w:t>
      </w:r>
      <w:r w:rsidR="00232648">
        <w:rPr>
          <w:rFonts w:ascii="Times New Roman" w:hAnsi="Times New Roman" w:cs="Times New Roman"/>
          <w:sz w:val="24"/>
          <w:szCs w:val="24"/>
        </w:rPr>
        <w:t>gical tower</w:t>
      </w:r>
      <w:r w:rsidR="002C1EC0">
        <w:rPr>
          <w:rFonts w:ascii="Times New Roman" w:hAnsi="Times New Roman" w:cs="Times New Roman"/>
          <w:sz w:val="24"/>
          <w:szCs w:val="24"/>
        </w:rPr>
        <w:t>;</w:t>
      </w:r>
      <w:r w:rsidR="00765B00">
        <w:rPr>
          <w:rFonts w:ascii="Times New Roman" w:hAnsi="Times New Roman" w:cs="Times New Roman"/>
          <w:sz w:val="24"/>
          <w:szCs w:val="24"/>
        </w:rPr>
        <w:t xml:space="preserve"> </w:t>
      </w:r>
      <w:r w:rsidR="00F51A30">
        <w:rPr>
          <w:rFonts w:ascii="Times New Roman" w:hAnsi="Times New Roman" w:cs="Times New Roman"/>
          <w:sz w:val="24"/>
          <w:szCs w:val="24"/>
        </w:rPr>
        <w:t>c)</w:t>
      </w:r>
      <w:r w:rsidR="00200C8A">
        <w:rPr>
          <w:rFonts w:ascii="Times New Roman" w:hAnsi="Times New Roman" w:cs="Times New Roman"/>
          <w:sz w:val="24"/>
          <w:szCs w:val="24"/>
        </w:rPr>
        <w:t xml:space="preserve"> </w:t>
      </w:r>
      <w:r w:rsidR="00F51A30">
        <w:rPr>
          <w:rFonts w:ascii="Times New Roman" w:hAnsi="Times New Roman" w:cs="Times New Roman"/>
          <w:sz w:val="24"/>
          <w:szCs w:val="24"/>
        </w:rPr>
        <w:t>RH measur</w:t>
      </w:r>
      <w:r w:rsidR="003C7464">
        <w:rPr>
          <w:rFonts w:ascii="Times New Roman" w:hAnsi="Times New Roman" w:cs="Times New Roman"/>
          <w:sz w:val="24"/>
          <w:szCs w:val="24"/>
        </w:rPr>
        <w:t>ed</w:t>
      </w:r>
      <w:r w:rsidR="002C1EC0">
        <w:rPr>
          <w:rFonts w:ascii="Times New Roman" w:hAnsi="Times New Roman" w:cs="Times New Roman"/>
          <w:sz w:val="24"/>
          <w:szCs w:val="24"/>
        </w:rPr>
        <w:t xml:space="preserve"> on the</w:t>
      </w:r>
      <w:r w:rsidR="003C7464">
        <w:rPr>
          <w:rFonts w:ascii="Times New Roman" w:hAnsi="Times New Roman" w:cs="Times New Roman"/>
          <w:sz w:val="24"/>
          <w:szCs w:val="24"/>
        </w:rPr>
        <w:t xml:space="preserve"> meteorological tower</w:t>
      </w:r>
      <w:r w:rsidR="002C1EC0">
        <w:rPr>
          <w:rFonts w:ascii="Times New Roman" w:hAnsi="Times New Roman" w:cs="Times New Roman"/>
          <w:sz w:val="24"/>
          <w:szCs w:val="24"/>
        </w:rPr>
        <w:t>;</w:t>
      </w:r>
      <w:r w:rsidR="003C7464">
        <w:rPr>
          <w:rFonts w:ascii="Times New Roman" w:hAnsi="Times New Roman" w:cs="Times New Roman"/>
          <w:sz w:val="24"/>
          <w:szCs w:val="24"/>
        </w:rPr>
        <w:t xml:space="preserve"> d) Calculated RH inside</w:t>
      </w:r>
      <w:r w:rsidR="00F51A30">
        <w:rPr>
          <w:rFonts w:ascii="Times New Roman" w:hAnsi="Times New Roman" w:cs="Times New Roman"/>
          <w:sz w:val="24"/>
          <w:szCs w:val="24"/>
        </w:rPr>
        <w:t xml:space="preserve"> UHSAS.</w:t>
      </w:r>
    </w:p>
    <w:p w:rsidR="00C87E19" w:rsidRDefault="00C87E19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C87E19" w:rsidRDefault="00C87E19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C87E19" w:rsidRDefault="00C87E19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C87E19" w:rsidRDefault="00C87E19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1A3F7C" w:rsidRDefault="001A3F7C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9F3014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 wp14:anchorId="3BB961F7" wp14:editId="51F00763">
            <wp:simplePos x="0" y="0"/>
            <wp:positionH relativeFrom="margin">
              <wp:posOffset>-90170</wp:posOffset>
            </wp:positionH>
            <wp:positionV relativeFrom="paragraph">
              <wp:posOffset>244475</wp:posOffset>
            </wp:positionV>
            <wp:extent cx="3502025" cy="2943860"/>
            <wp:effectExtent l="0" t="0" r="3175" b="889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xample1.eps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025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2555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 wp14:anchorId="005845D3" wp14:editId="557B4F7F">
                <wp:simplePos x="0" y="0"/>
                <wp:positionH relativeFrom="column">
                  <wp:posOffset>3023264</wp:posOffset>
                </wp:positionH>
                <wp:positionV relativeFrom="paragraph">
                  <wp:posOffset>264113</wp:posOffset>
                </wp:positionV>
                <wp:extent cx="197485" cy="258445"/>
                <wp:effectExtent l="0" t="0" r="0" b="0"/>
                <wp:wrapSquare wrapText="bothSides"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01C" w:rsidRPr="00725553" w:rsidRDefault="0075701C" w:rsidP="009F301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845D3" id="Text Box 1" o:spid="_x0000_s1060" type="#_x0000_t202" style="position:absolute;margin-left:238.05pt;margin-top:20.8pt;width:15.55pt;height:20.35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" filled="f" stroked="f">
                <v:textbox>
                  <w:txbxContent>
                    <w:p w:rsidR="0075701C" w:rsidRPr="00725553" w:rsidRDefault="0075701C" w:rsidP="009F3014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725553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 w:rsidRPr="0072555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76A59C8B" wp14:editId="4A736DD1">
                <wp:simplePos x="0" y="0"/>
                <wp:positionH relativeFrom="column">
                  <wp:posOffset>983304</wp:posOffset>
                </wp:positionH>
                <wp:positionV relativeFrom="paragraph">
                  <wp:posOffset>5967</wp:posOffset>
                </wp:positionV>
                <wp:extent cx="335915" cy="25844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01C" w:rsidRPr="00725553" w:rsidRDefault="0075701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2555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59C8B" id="Text Box 2" o:spid="_x0000_s1061" type="#_x0000_t202" style="position:absolute;margin-left:77.45pt;margin-top:.45pt;width:26.45pt;height:20.35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" filled="f" stroked="f">
                <v:textbox>
                  <w:txbxContent>
                    <w:p w:rsidR="0075701C" w:rsidRPr="00725553" w:rsidRDefault="0075701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2555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9F3014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8784" behindDoc="1" locked="0" layoutInCell="1" allowOverlap="1" wp14:anchorId="4948C55D" wp14:editId="07C863D8">
            <wp:simplePos x="0" y="0"/>
            <wp:positionH relativeFrom="margin">
              <wp:posOffset>132156</wp:posOffset>
            </wp:positionH>
            <wp:positionV relativeFrom="paragraph">
              <wp:posOffset>295541</wp:posOffset>
            </wp:positionV>
            <wp:extent cx="3282315" cy="2943860"/>
            <wp:effectExtent l="0" t="0" r="0" b="889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xample2.eps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315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5553" w:rsidRDefault="009F3014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 w:rsidRPr="0072555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DAB0DE4" wp14:editId="1640B50E">
                <wp:simplePos x="0" y="0"/>
                <wp:positionH relativeFrom="column">
                  <wp:posOffset>3022410</wp:posOffset>
                </wp:positionH>
                <wp:positionV relativeFrom="paragraph">
                  <wp:posOffset>12473</wp:posOffset>
                </wp:positionV>
                <wp:extent cx="197485" cy="258445"/>
                <wp:effectExtent l="0" t="0" r="0" b="0"/>
                <wp:wrapSquare wrapText="bothSides"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01C" w:rsidRPr="00725553" w:rsidRDefault="0075701C" w:rsidP="009F301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B0DE4" id="Text Box 4" o:spid="_x0000_s1062" type="#_x0000_t202" style="position:absolute;margin-left:238pt;margin-top:1pt;width:15.55pt;height:20.3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" filled="f" stroked="f">
                <v:textbox>
                  <w:txbxContent>
                    <w:p w:rsidR="0075701C" w:rsidRPr="00725553" w:rsidRDefault="0075701C" w:rsidP="009F3014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725553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 w:rsidRPr="0072555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4B6E89AA" wp14:editId="6AA425B5">
                <wp:simplePos x="0" y="0"/>
                <wp:positionH relativeFrom="column">
                  <wp:posOffset>983866</wp:posOffset>
                </wp:positionH>
                <wp:positionV relativeFrom="paragraph">
                  <wp:posOffset>63932</wp:posOffset>
                </wp:positionV>
                <wp:extent cx="335915" cy="258445"/>
                <wp:effectExtent l="0" t="0" r="0" b="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01C" w:rsidRPr="00725553" w:rsidRDefault="0075701C" w:rsidP="0072555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E89AA" id="_x0000_s1063" type="#_x0000_t202" style="position:absolute;margin-left:77.45pt;margin-top:5.05pt;width:26.45pt;height:20.3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" filled="f" stroked="f">
                <v:textbox>
                  <w:txbxContent>
                    <w:p w:rsidR="0075701C" w:rsidRPr="00725553" w:rsidRDefault="0075701C" w:rsidP="0072555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4E2D0F" w:rsidRDefault="004E2D0F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9F3014" w:rsidRDefault="009F3014" w:rsidP="002B390F">
      <w:pPr>
        <w:tabs>
          <w:tab w:val="left" w:pos="1080"/>
        </w:tabs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9F3014" w:rsidRDefault="0000354A" w:rsidP="00DB038B">
      <w:pPr>
        <w:tabs>
          <w:tab w:val="left" w:pos="1100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93D89">
        <w:rPr>
          <w:rFonts w:ascii="Times New Roman" w:hAnsi="Times New Roman" w:cs="Times New Roman"/>
          <w:b/>
          <w:sz w:val="24"/>
          <w:szCs w:val="24"/>
        </w:rPr>
        <w:t>Figure</w:t>
      </w:r>
      <w:r w:rsidR="009F3014" w:rsidRPr="00693D8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93D89" w:rsidRPr="00693D89">
        <w:rPr>
          <w:rFonts w:ascii="Times New Roman" w:hAnsi="Times New Roman" w:cs="Times New Roman"/>
          <w:b/>
          <w:sz w:val="24"/>
          <w:szCs w:val="24"/>
        </w:rPr>
        <w:t>5</w:t>
      </w:r>
      <w:r w:rsidR="009F3014" w:rsidRPr="00693D89">
        <w:rPr>
          <w:rFonts w:ascii="Times New Roman" w:hAnsi="Times New Roman" w:cs="Times New Roman"/>
          <w:b/>
          <w:sz w:val="24"/>
          <w:szCs w:val="24"/>
        </w:rPr>
        <w:t>.</w:t>
      </w:r>
      <w:r w:rsidR="009F3014" w:rsidRPr="00693D89">
        <w:rPr>
          <w:rFonts w:ascii="Times New Roman" w:hAnsi="Times New Roman" w:cs="Times New Roman"/>
          <w:sz w:val="24"/>
          <w:szCs w:val="24"/>
        </w:rPr>
        <w:t xml:space="preserve"> </w:t>
      </w:r>
      <w:r w:rsidR="009F3014">
        <w:rPr>
          <w:rFonts w:ascii="Times New Roman" w:hAnsi="Times New Roman" w:cs="Times New Roman"/>
          <w:sz w:val="24"/>
          <w:szCs w:val="24"/>
        </w:rPr>
        <w:t xml:space="preserve">a) ASD measured by the UHSAS (black) and SMPS (grey) D = 0.075 </w:t>
      </w:r>
      <w:proofErr w:type="spellStart"/>
      <w:r w:rsidR="009F3014" w:rsidRPr="00312A5A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="009F3014">
        <w:rPr>
          <w:rFonts w:ascii="Times New Roman" w:hAnsi="Times New Roman" w:cs="Times New Roman"/>
          <w:sz w:val="24"/>
          <w:szCs w:val="24"/>
        </w:rPr>
        <w:t xml:space="preserve">. </w:t>
      </w:r>
      <w:r w:rsidR="009F3014" w:rsidRPr="003D486E">
        <w:rPr>
          <w:rFonts w:ascii="Times New Roman" w:hAnsi="Times New Roman" w:cs="Times New Roman"/>
          <w:i/>
          <w:sz w:val="24"/>
          <w:szCs w:val="24"/>
        </w:rPr>
        <w:t>N</w:t>
      </w:r>
      <w:r w:rsidR="009F3014">
        <w:rPr>
          <w:rFonts w:ascii="Times New Roman" w:hAnsi="Times New Roman" w:cs="Times New Roman"/>
          <w:sz w:val="24"/>
          <w:szCs w:val="24"/>
        </w:rPr>
        <w:t xml:space="preserve"> denoted at top. b) D = 0.71 </w:t>
      </w:r>
      <w:proofErr w:type="spellStart"/>
      <w:r w:rsidR="009F3014" w:rsidRPr="00312A5A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="009F3014">
        <w:rPr>
          <w:rFonts w:ascii="Times New Roman" w:hAnsi="Times New Roman" w:cs="Times New Roman"/>
          <w:sz w:val="24"/>
          <w:szCs w:val="24"/>
        </w:rPr>
        <w:t xml:space="preserve"> particles.  </w:t>
      </w:r>
    </w:p>
    <w:p w:rsidR="004E2D0F" w:rsidRPr="00EE235C" w:rsidRDefault="003147F7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1A3F7C" w:rsidRPr="001A3F7C" w:rsidRDefault="001A3F7C" w:rsidP="002B390F">
      <w:pPr>
        <w:tabs>
          <w:tab w:val="left" w:pos="1080"/>
        </w:tabs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3647809F" wp14:editId="701E34D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099435" cy="278892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tter_d_lt_200.eps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  <w:r w:rsidRPr="0072555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1DF1212" wp14:editId="75C52C41">
                <wp:simplePos x="0" y="0"/>
                <wp:positionH relativeFrom="column">
                  <wp:posOffset>2684193</wp:posOffset>
                </wp:positionH>
                <wp:positionV relativeFrom="paragraph">
                  <wp:posOffset>166825</wp:posOffset>
                </wp:positionV>
                <wp:extent cx="335915" cy="258445"/>
                <wp:effectExtent l="0" t="0" r="0" b="0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01C" w:rsidRPr="00725553" w:rsidRDefault="0075701C" w:rsidP="00245C0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F1212" id="_x0000_s1064" type="#_x0000_t202" style="position:absolute;margin-left:211.35pt;margin-top:13.15pt;width:26.45pt;height:20.3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" filled="f" stroked="f">
                <v:textbox>
                  <w:txbxContent>
                    <w:p w:rsidR="0075701C" w:rsidRPr="00725553" w:rsidRDefault="0075701C" w:rsidP="00245C01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9F3014" w:rsidP="002B390F">
      <w:pPr>
        <w:tabs>
          <w:tab w:val="left" w:pos="1080"/>
        </w:tabs>
      </w:pPr>
      <w:r>
        <w:rPr>
          <w:noProof/>
        </w:rPr>
        <w:drawing>
          <wp:anchor distT="0" distB="0" distL="114300" distR="114300" simplePos="0" relativeHeight="251640832" behindDoc="0" locked="0" layoutInCell="1" allowOverlap="1" wp14:anchorId="283FB326" wp14:editId="2EC88442">
            <wp:simplePos x="0" y="0"/>
            <wp:positionH relativeFrom="margin">
              <wp:posOffset>163024</wp:posOffset>
            </wp:positionH>
            <wp:positionV relativeFrom="paragraph">
              <wp:posOffset>276405</wp:posOffset>
            </wp:positionV>
            <wp:extent cx="2889250" cy="2788920"/>
            <wp:effectExtent l="0" t="0" r="635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tter_d_gt_200.eps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245C01" w:rsidP="002B390F">
      <w:pPr>
        <w:tabs>
          <w:tab w:val="left" w:pos="1080"/>
        </w:tabs>
      </w:pPr>
    </w:p>
    <w:p w:rsidR="00245C01" w:rsidRDefault="009F3014" w:rsidP="002B390F">
      <w:pPr>
        <w:tabs>
          <w:tab w:val="left" w:pos="1080"/>
        </w:tabs>
      </w:pPr>
      <w:r w:rsidRPr="0072555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5D86AE71" wp14:editId="12DF166C">
                <wp:simplePos x="0" y="0"/>
                <wp:positionH relativeFrom="column">
                  <wp:posOffset>2715023</wp:posOffset>
                </wp:positionH>
                <wp:positionV relativeFrom="paragraph">
                  <wp:posOffset>117806</wp:posOffset>
                </wp:positionV>
                <wp:extent cx="335915" cy="258445"/>
                <wp:effectExtent l="0" t="0" r="0" b="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258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701C" w:rsidRPr="00725553" w:rsidRDefault="0075701C" w:rsidP="00245C0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6AE71" id="_x0000_s1065" type="#_x0000_t202" style="position:absolute;margin-left:213.8pt;margin-top:9.3pt;width:26.45pt;height:20.35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" filled="f" stroked="f">
                <v:textbox>
                  <w:txbxContent>
                    <w:p w:rsidR="0075701C" w:rsidRPr="00725553" w:rsidRDefault="0075701C" w:rsidP="00245C01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45C01" w:rsidRDefault="00245C01" w:rsidP="002B390F">
      <w:pPr>
        <w:tabs>
          <w:tab w:val="left" w:pos="1080"/>
        </w:tabs>
      </w:pPr>
    </w:p>
    <w:p w:rsidR="009F3014" w:rsidRDefault="009F3014" w:rsidP="002B390F">
      <w:pPr>
        <w:tabs>
          <w:tab w:val="left" w:pos="1080"/>
        </w:tabs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9F3014" w:rsidRPr="00005EC0" w:rsidRDefault="0000354A" w:rsidP="009F3014">
      <w:pPr>
        <w:tabs>
          <w:tab w:val="left" w:pos="1080"/>
        </w:tabs>
      </w:pPr>
      <w:r w:rsidRPr="00FC2EF1">
        <w:rPr>
          <w:rFonts w:ascii="Times New Roman" w:hAnsi="Times New Roman" w:cs="Times New Roman"/>
          <w:b/>
          <w:sz w:val="24"/>
          <w:szCs w:val="24"/>
        </w:rPr>
        <w:t>Figure</w:t>
      </w:r>
      <w:r w:rsidR="00FC2EF1" w:rsidRPr="00FC2E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93D89" w:rsidRPr="00FC2EF1">
        <w:rPr>
          <w:rFonts w:ascii="Times New Roman" w:hAnsi="Times New Roman" w:cs="Times New Roman"/>
          <w:b/>
          <w:sz w:val="24"/>
          <w:szCs w:val="24"/>
        </w:rPr>
        <w:t>6</w:t>
      </w:r>
      <w:r w:rsidR="009F3014" w:rsidRPr="00FC2EF1">
        <w:rPr>
          <w:rFonts w:ascii="Times New Roman" w:hAnsi="Times New Roman" w:cs="Times New Roman"/>
          <w:b/>
          <w:sz w:val="24"/>
          <w:szCs w:val="24"/>
        </w:rPr>
        <w:t>.</w:t>
      </w:r>
      <w:r w:rsidR="009F3014" w:rsidRPr="00FC2EF1">
        <w:rPr>
          <w:rFonts w:ascii="Times New Roman" w:hAnsi="Times New Roman" w:cs="Times New Roman"/>
          <w:sz w:val="24"/>
          <w:szCs w:val="24"/>
        </w:rPr>
        <w:t xml:space="preserve"> </w:t>
      </w:r>
      <w:r w:rsidR="009F3014" w:rsidRPr="00200C8A">
        <w:rPr>
          <w:rFonts w:ascii="Times New Roman" w:hAnsi="Times New Roman" w:cs="Times New Roman"/>
          <w:sz w:val="24"/>
          <w:szCs w:val="24"/>
        </w:rPr>
        <w:t xml:space="preserve">a) </w:t>
      </w:r>
      <w:r w:rsidR="009F3014">
        <w:rPr>
          <w:rFonts w:ascii="Times New Roman" w:hAnsi="Times New Roman" w:cs="Times New Roman"/>
          <w:sz w:val="24"/>
          <w:szCs w:val="24"/>
        </w:rPr>
        <w:t xml:space="preserve">N measured by the UHSAS and the CPC D &lt; 0.2 </w:t>
      </w:r>
      <w:proofErr w:type="spellStart"/>
      <w:r w:rsidR="009F3014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="009F3014">
        <w:rPr>
          <w:rFonts w:ascii="Times New Roman" w:hAnsi="Times New Roman" w:cs="Times New Roman"/>
          <w:sz w:val="24"/>
          <w:szCs w:val="24"/>
        </w:rPr>
        <w:t xml:space="preserve">.  </w:t>
      </w:r>
      <w:r w:rsidR="009F3014" w:rsidRPr="00200C8A">
        <w:rPr>
          <w:rFonts w:ascii="Times New Roman" w:hAnsi="Times New Roman" w:cs="Times New Roman"/>
          <w:sz w:val="24"/>
          <w:szCs w:val="24"/>
        </w:rPr>
        <w:t xml:space="preserve">b) </w:t>
      </w:r>
      <w:r w:rsidR="009F3014">
        <w:rPr>
          <w:rFonts w:ascii="Times New Roman" w:hAnsi="Times New Roman" w:cs="Times New Roman"/>
          <w:sz w:val="24"/>
          <w:szCs w:val="24"/>
        </w:rPr>
        <w:t xml:space="preserve">D &gt; 0.2 </w:t>
      </w:r>
      <w:proofErr w:type="spellStart"/>
      <w:r w:rsidR="009F3014" w:rsidRPr="00312A5A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="009F3014">
        <w:rPr>
          <w:rFonts w:ascii="Times New Roman" w:hAnsi="Times New Roman" w:cs="Times New Roman"/>
          <w:sz w:val="24"/>
          <w:szCs w:val="24"/>
        </w:rPr>
        <w:t xml:space="preserve"> particles.</w:t>
      </w:r>
    </w:p>
    <w:p w:rsidR="007E693A" w:rsidRDefault="007E693A" w:rsidP="002B390F">
      <w:pPr>
        <w:tabs>
          <w:tab w:val="left" w:pos="1080"/>
        </w:tabs>
      </w:pPr>
    </w:p>
    <w:p w:rsidR="007E693A" w:rsidRDefault="007E693A" w:rsidP="002B390F">
      <w:pPr>
        <w:tabs>
          <w:tab w:val="left" w:pos="1080"/>
        </w:tabs>
      </w:pPr>
    </w:p>
    <w:p w:rsidR="007E693A" w:rsidRDefault="007E693A" w:rsidP="002B390F">
      <w:pPr>
        <w:tabs>
          <w:tab w:val="left" w:pos="1080"/>
        </w:tabs>
      </w:pPr>
    </w:p>
    <w:p w:rsidR="007E693A" w:rsidRDefault="007E693A" w:rsidP="002B390F">
      <w:pPr>
        <w:tabs>
          <w:tab w:val="left" w:pos="1080"/>
        </w:tabs>
      </w:pPr>
    </w:p>
    <w:p w:rsidR="007F0E25" w:rsidRDefault="007F0E25" w:rsidP="002B390F">
      <w:pPr>
        <w:tabs>
          <w:tab w:val="left" w:pos="1080"/>
        </w:tabs>
      </w:pPr>
    </w:p>
    <w:p w:rsidR="00C17384" w:rsidRDefault="00E911E1" w:rsidP="00C17384">
      <w:pPr>
        <w:keepNext/>
        <w:tabs>
          <w:tab w:val="left" w:pos="1127"/>
        </w:tabs>
      </w:pPr>
      <w:r>
        <w:tab/>
      </w:r>
      <w:r w:rsidR="00752074">
        <w:rPr>
          <w:noProof/>
        </w:rPr>
        <w:drawing>
          <wp:inline distT="0" distB="0" distL="0" distR="0" wp14:anchorId="136BD9E5" wp14:editId="2B92E38F">
            <wp:extent cx="5943600" cy="30283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uco_mill_Lota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2D" w:rsidRDefault="0000354A" w:rsidP="00DB038B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</w:t>
      </w:r>
      <w:r w:rsidR="00E463F3">
        <w:rPr>
          <w:rFonts w:ascii="Times New Roman" w:hAnsi="Times New Roman" w:cs="Times New Roman"/>
          <w:b/>
          <w:sz w:val="24"/>
          <w:szCs w:val="24"/>
        </w:rPr>
        <w:t xml:space="preserve"> 7</w:t>
      </w:r>
      <w:r w:rsidR="0046047A">
        <w:rPr>
          <w:rFonts w:ascii="Times New Roman" w:hAnsi="Times New Roman" w:cs="Times New Roman"/>
          <w:b/>
          <w:sz w:val="24"/>
          <w:szCs w:val="24"/>
        </w:rPr>
        <w:t>.</w:t>
      </w:r>
      <w:r w:rsidR="0046047A">
        <w:rPr>
          <w:rFonts w:ascii="Times New Roman" w:hAnsi="Times New Roman" w:cs="Times New Roman"/>
          <w:sz w:val="24"/>
          <w:szCs w:val="24"/>
        </w:rPr>
        <w:t xml:space="preserve">  </w:t>
      </w:r>
      <w:r w:rsidR="00752074">
        <w:rPr>
          <w:rFonts w:ascii="Times New Roman" w:hAnsi="Times New Roman" w:cs="Times New Roman"/>
          <w:sz w:val="24"/>
          <w:szCs w:val="24"/>
        </w:rPr>
        <w:t>Yellow pin denotes Curanilahue, g</w:t>
      </w:r>
      <w:r w:rsidR="0028254D">
        <w:rPr>
          <w:rFonts w:ascii="Times New Roman" w:hAnsi="Times New Roman" w:cs="Times New Roman"/>
          <w:sz w:val="24"/>
          <w:szCs w:val="24"/>
        </w:rPr>
        <w:t>reen pin the paper mill</w:t>
      </w:r>
      <w:r w:rsidR="00C01A27">
        <w:rPr>
          <w:rFonts w:ascii="Times New Roman" w:hAnsi="Times New Roman" w:cs="Times New Roman"/>
          <w:sz w:val="24"/>
          <w:szCs w:val="24"/>
        </w:rPr>
        <w:t>, blue pin Lota air quality observation site and red pin, Arauco site</w:t>
      </w:r>
      <w:r w:rsidR="0028254D">
        <w:rPr>
          <w:rFonts w:ascii="Times New Roman" w:hAnsi="Times New Roman" w:cs="Times New Roman"/>
          <w:sz w:val="24"/>
          <w:szCs w:val="24"/>
        </w:rPr>
        <w:t>.</w:t>
      </w: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9C4304" w:rsidP="0046047A">
      <w:pPr>
        <w:rPr>
          <w:rFonts w:ascii="Times New Roman" w:hAnsi="Times New Roman" w:cs="Times New Roman"/>
          <w:sz w:val="24"/>
          <w:szCs w:val="24"/>
        </w:rPr>
      </w:pPr>
      <w:r w:rsidRPr="009C430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30B5B9" wp14:editId="10B84CB5">
            <wp:extent cx="5943600" cy="2780030"/>
            <wp:effectExtent l="0" t="0" r="0" b="1270"/>
            <wp:docPr id="7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9C4304" w:rsidRDefault="00E463F3" w:rsidP="00FE09C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8.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45DC6">
        <w:rPr>
          <w:rFonts w:ascii="Times New Roman" w:hAnsi="Times New Roman" w:cs="Times New Roman"/>
          <w:sz w:val="24"/>
          <w:szCs w:val="24"/>
        </w:rPr>
        <w:t>Clean s</w:t>
      </w:r>
      <w:r>
        <w:rPr>
          <w:rFonts w:ascii="Times New Roman" w:hAnsi="Times New Roman" w:cs="Times New Roman"/>
          <w:sz w:val="24"/>
          <w:szCs w:val="24"/>
        </w:rPr>
        <w:t>ectors</w:t>
      </w:r>
      <w:r w:rsidR="00F45DC6">
        <w:rPr>
          <w:rFonts w:ascii="Times New Roman" w:hAnsi="Times New Roman" w:cs="Times New Roman"/>
          <w:sz w:val="24"/>
          <w:szCs w:val="24"/>
        </w:rPr>
        <w:t xml:space="preserve"> for Arauco (left, </w:t>
      </w:r>
      <w:r w:rsidR="00F45DC6">
        <w:t>160° to 290°</w:t>
      </w:r>
      <w:r w:rsidR="00FE09C7">
        <w:t>) and THD (right, 250° to 20°</w:t>
      </w:r>
      <w:r w:rsidR="00FE09C7">
        <w:rPr>
          <w:rFonts w:ascii="Times New Roman" w:hAnsi="Times New Roman" w:cs="Times New Roman"/>
          <w:sz w:val="24"/>
          <w:szCs w:val="24"/>
        </w:rPr>
        <w:t>)</w:t>
      </w:r>
      <w:r w:rsidR="005936EC">
        <w:rPr>
          <w:rFonts w:ascii="Times New Roman" w:hAnsi="Times New Roman" w:cs="Times New Roman"/>
          <w:sz w:val="24"/>
          <w:szCs w:val="24"/>
        </w:rPr>
        <w:t>.</w:t>
      </w:r>
      <w:r w:rsidR="00FE09C7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9C4304" w:rsidRDefault="009C4304" w:rsidP="0046047A">
      <w:pPr>
        <w:rPr>
          <w:rFonts w:ascii="Times New Roman" w:hAnsi="Times New Roman" w:cs="Times New Roman"/>
          <w:sz w:val="24"/>
          <w:szCs w:val="24"/>
        </w:rPr>
      </w:pPr>
    </w:p>
    <w:p w:rsidR="009C4304" w:rsidRDefault="009C4304" w:rsidP="0046047A">
      <w:pPr>
        <w:rPr>
          <w:rFonts w:ascii="Times New Roman" w:hAnsi="Times New Roman" w:cs="Times New Roman"/>
          <w:sz w:val="24"/>
          <w:szCs w:val="24"/>
        </w:rPr>
      </w:pPr>
    </w:p>
    <w:p w:rsidR="009C4304" w:rsidRDefault="009C4304" w:rsidP="0046047A">
      <w:pPr>
        <w:rPr>
          <w:rFonts w:ascii="Times New Roman" w:hAnsi="Times New Roman" w:cs="Times New Roman"/>
          <w:sz w:val="24"/>
          <w:szCs w:val="24"/>
        </w:rPr>
      </w:pPr>
    </w:p>
    <w:p w:rsidR="009C4304" w:rsidRDefault="009C4304" w:rsidP="0046047A">
      <w:pPr>
        <w:rPr>
          <w:rFonts w:ascii="Times New Roman" w:hAnsi="Times New Roman" w:cs="Times New Roman"/>
          <w:sz w:val="24"/>
          <w:szCs w:val="24"/>
        </w:rPr>
      </w:pPr>
    </w:p>
    <w:p w:rsidR="009C4304" w:rsidRDefault="009C4304" w:rsidP="0046047A">
      <w:pPr>
        <w:rPr>
          <w:rFonts w:ascii="Times New Roman" w:hAnsi="Times New Roman" w:cs="Times New Roman"/>
          <w:sz w:val="24"/>
          <w:szCs w:val="24"/>
        </w:rPr>
      </w:pPr>
    </w:p>
    <w:p w:rsidR="009C4304" w:rsidRDefault="009C4304" w:rsidP="0046047A">
      <w:pPr>
        <w:rPr>
          <w:rFonts w:ascii="Times New Roman" w:hAnsi="Times New Roman" w:cs="Times New Roman"/>
          <w:sz w:val="24"/>
          <w:szCs w:val="24"/>
        </w:rPr>
      </w:pPr>
    </w:p>
    <w:p w:rsidR="009C4304" w:rsidRDefault="009C430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BB1D74" w:rsidP="0046047A">
      <w:pPr>
        <w:rPr>
          <w:rFonts w:ascii="Times New Roman" w:hAnsi="Times New Roman" w:cs="Times New Roman"/>
          <w:sz w:val="24"/>
          <w:szCs w:val="24"/>
        </w:rPr>
      </w:pPr>
    </w:p>
    <w:p w:rsidR="00BB1D74" w:rsidRDefault="0080433F" w:rsidP="0046047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636EB5" wp14:editId="469ADD03">
                <wp:simplePos x="0" y="0"/>
                <wp:positionH relativeFrom="column">
                  <wp:posOffset>5097889</wp:posOffset>
                </wp:positionH>
                <wp:positionV relativeFrom="paragraph">
                  <wp:posOffset>2210561</wp:posOffset>
                </wp:positionV>
                <wp:extent cx="169504" cy="210746"/>
                <wp:effectExtent l="0" t="1588" r="20003" b="20002"/>
                <wp:wrapNone/>
                <wp:docPr id="270" name="Right Brac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9504" cy="210746"/>
                        </a:xfrm>
                        <a:prstGeom prst="rightBrace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75701C" w:rsidRDefault="0075701C" w:rsidP="003C74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636EB5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Right Brace 270" o:spid="_x0000_s1066" type="#_x0000_t88" style="position:absolute;margin-left:401.4pt;margin-top:174.05pt;width:13.35pt;height:16.6pt;rotation:-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" adj="1448" strokecolor="#bc4542 [3045]">
                <v:textbox>
                  <w:txbxContent>
                    <w:p w:rsidR="0075701C" w:rsidRDefault="0075701C" w:rsidP="003C74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676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1D8BF7" wp14:editId="0E8F4E56">
            <wp:extent cx="5943600" cy="2761441"/>
            <wp:effectExtent l="0" t="0" r="0" b="127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9June_00.eps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9"/>
                    <a:stretch/>
                  </pic:blipFill>
                  <pic:spPr bwMode="auto">
                    <a:xfrm>
                      <a:off x="0" y="0"/>
                      <a:ext cx="5943600" cy="2761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D09" w:rsidRDefault="00BF73F7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9</w:t>
      </w:r>
      <w:r w:rsidR="00BB1D74">
        <w:rPr>
          <w:rFonts w:ascii="Times New Roman" w:hAnsi="Times New Roman" w:cs="Times New Roman"/>
          <w:sz w:val="24"/>
          <w:szCs w:val="24"/>
        </w:rPr>
        <w:t xml:space="preserve">. </w:t>
      </w:r>
      <w:r w:rsidR="00C16068">
        <w:rPr>
          <w:rFonts w:ascii="Times New Roman" w:hAnsi="Times New Roman" w:cs="Times New Roman"/>
          <w:sz w:val="24"/>
          <w:szCs w:val="24"/>
        </w:rPr>
        <w:t xml:space="preserve"> HYSPLIT trajectory</w:t>
      </w:r>
      <w:r w:rsidR="00BB1D74" w:rsidRPr="00BB1D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arriving</w:t>
      </w:r>
      <w:r w:rsidR="00BB1D74" w:rsidRPr="00BB1D74">
        <w:rPr>
          <w:rFonts w:ascii="Times New Roman" w:hAnsi="Times New Roman" w:cs="Times New Roman"/>
          <w:sz w:val="24"/>
          <w:szCs w:val="24"/>
        </w:rPr>
        <w:t xml:space="preserve"> at Arauco </w:t>
      </w:r>
      <w:r w:rsidR="00C16068">
        <w:rPr>
          <w:rFonts w:ascii="Times New Roman" w:hAnsi="Times New Roman" w:cs="Times New Roman"/>
          <w:sz w:val="24"/>
          <w:szCs w:val="24"/>
        </w:rPr>
        <w:t>on 9 June 0 UTC</w:t>
      </w:r>
      <w:r w:rsidR="00BB1D74">
        <w:rPr>
          <w:rFonts w:ascii="Times New Roman" w:hAnsi="Times New Roman" w:cs="Times New Roman"/>
          <w:sz w:val="24"/>
          <w:szCs w:val="24"/>
        </w:rPr>
        <w:t xml:space="preserve">.  </w:t>
      </w:r>
      <w:r w:rsidR="00606B2D">
        <w:rPr>
          <w:rFonts w:ascii="Times New Roman" w:hAnsi="Times New Roman" w:cs="Times New Roman"/>
          <w:sz w:val="24"/>
          <w:szCs w:val="24"/>
        </w:rPr>
        <w:t>Bracket in r</w:t>
      </w:r>
      <w:r w:rsidR="00533D88">
        <w:rPr>
          <w:rFonts w:ascii="Times New Roman" w:hAnsi="Times New Roman" w:cs="Times New Roman"/>
          <w:sz w:val="24"/>
          <w:szCs w:val="24"/>
        </w:rPr>
        <w:t>ight altitude panel denotes six-h</w:t>
      </w:r>
      <w:r w:rsidR="00606B2D">
        <w:rPr>
          <w:rFonts w:ascii="Times New Roman" w:hAnsi="Times New Roman" w:cs="Times New Roman"/>
          <w:sz w:val="24"/>
          <w:szCs w:val="24"/>
        </w:rPr>
        <w:t>our window used for wind speed calculation.</w:t>
      </w:r>
    </w:p>
    <w:p w:rsidR="00596D09" w:rsidRDefault="00596D09" w:rsidP="00BB1D74">
      <w:pPr>
        <w:rPr>
          <w:rFonts w:ascii="Times New Roman" w:hAnsi="Times New Roman" w:cs="Times New Roman"/>
          <w:sz w:val="24"/>
          <w:szCs w:val="24"/>
        </w:rPr>
      </w:pPr>
    </w:p>
    <w:p w:rsidR="00596D09" w:rsidRDefault="00596D09" w:rsidP="00BB1D74">
      <w:pPr>
        <w:rPr>
          <w:rFonts w:ascii="Times New Roman" w:hAnsi="Times New Roman" w:cs="Times New Roman"/>
          <w:sz w:val="24"/>
          <w:szCs w:val="24"/>
        </w:rPr>
      </w:pPr>
    </w:p>
    <w:p w:rsidR="00596D09" w:rsidRDefault="00596D09" w:rsidP="00BB1D74">
      <w:pPr>
        <w:rPr>
          <w:rFonts w:ascii="Times New Roman" w:hAnsi="Times New Roman" w:cs="Times New Roman"/>
          <w:sz w:val="24"/>
          <w:szCs w:val="24"/>
        </w:rPr>
      </w:pPr>
    </w:p>
    <w:p w:rsidR="00596D09" w:rsidRDefault="00596D09" w:rsidP="00BB1D74">
      <w:pPr>
        <w:rPr>
          <w:rFonts w:ascii="Times New Roman" w:hAnsi="Times New Roman" w:cs="Times New Roman"/>
          <w:sz w:val="24"/>
          <w:szCs w:val="24"/>
        </w:rPr>
      </w:pPr>
    </w:p>
    <w:p w:rsidR="00F001CA" w:rsidRDefault="00F001CA" w:rsidP="00BB1D74">
      <w:pPr>
        <w:rPr>
          <w:rFonts w:ascii="Times New Roman" w:hAnsi="Times New Roman" w:cs="Times New Roman"/>
          <w:sz w:val="24"/>
          <w:szCs w:val="24"/>
        </w:rPr>
      </w:pPr>
    </w:p>
    <w:p w:rsidR="00F001CA" w:rsidRDefault="00F001CA" w:rsidP="00BB1D74">
      <w:pPr>
        <w:rPr>
          <w:rFonts w:ascii="Times New Roman" w:hAnsi="Times New Roman" w:cs="Times New Roman"/>
          <w:sz w:val="24"/>
          <w:szCs w:val="24"/>
        </w:rPr>
      </w:pPr>
    </w:p>
    <w:p w:rsidR="00F001CA" w:rsidRDefault="00F001CA" w:rsidP="00BB1D74">
      <w:pPr>
        <w:rPr>
          <w:rFonts w:ascii="Times New Roman" w:hAnsi="Times New Roman" w:cs="Times New Roman"/>
          <w:sz w:val="24"/>
          <w:szCs w:val="24"/>
        </w:rPr>
      </w:pPr>
    </w:p>
    <w:p w:rsidR="00F001CA" w:rsidRDefault="00F001CA" w:rsidP="00BB1D74">
      <w:pPr>
        <w:rPr>
          <w:rFonts w:ascii="Times New Roman" w:hAnsi="Times New Roman" w:cs="Times New Roman"/>
          <w:sz w:val="24"/>
          <w:szCs w:val="24"/>
        </w:rPr>
      </w:pPr>
    </w:p>
    <w:p w:rsidR="00F001CA" w:rsidRDefault="00F001CA" w:rsidP="00BB1D74">
      <w:pPr>
        <w:rPr>
          <w:rFonts w:ascii="Times New Roman" w:hAnsi="Times New Roman" w:cs="Times New Roman"/>
          <w:sz w:val="24"/>
          <w:szCs w:val="24"/>
        </w:rPr>
      </w:pPr>
    </w:p>
    <w:p w:rsidR="00C16068" w:rsidRDefault="00C16068" w:rsidP="00BB1D74">
      <w:pPr>
        <w:rPr>
          <w:rFonts w:ascii="Times New Roman" w:hAnsi="Times New Roman" w:cs="Times New Roman"/>
          <w:sz w:val="24"/>
          <w:szCs w:val="24"/>
        </w:rPr>
      </w:pPr>
    </w:p>
    <w:p w:rsidR="00C16068" w:rsidRDefault="00C16068" w:rsidP="00BB1D74">
      <w:pPr>
        <w:rPr>
          <w:rFonts w:ascii="Times New Roman" w:hAnsi="Times New Roman" w:cs="Times New Roman"/>
          <w:sz w:val="24"/>
          <w:szCs w:val="24"/>
        </w:rPr>
      </w:pPr>
    </w:p>
    <w:p w:rsidR="00C16068" w:rsidRDefault="00C16068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46656C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BCF749" wp14:editId="2E676E48">
            <wp:extent cx="5572125" cy="39637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lter_effect.eps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2"/>
                    <a:stretch/>
                  </pic:blipFill>
                  <pic:spPr bwMode="auto">
                    <a:xfrm>
                      <a:off x="0" y="0"/>
                      <a:ext cx="5572125" cy="396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37CA" w:rsidRPr="00545ECD" w:rsidRDefault="0000354A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545ECD">
        <w:rPr>
          <w:rFonts w:ascii="Times New Roman" w:hAnsi="Times New Roman" w:cs="Times New Roman"/>
          <w:b/>
          <w:sz w:val="24"/>
          <w:szCs w:val="24"/>
        </w:rPr>
        <w:t>Figure</w:t>
      </w:r>
      <w:r w:rsidR="00FF3639" w:rsidRPr="00545ECD">
        <w:rPr>
          <w:rFonts w:ascii="Times New Roman" w:hAnsi="Times New Roman" w:cs="Times New Roman"/>
          <w:b/>
          <w:sz w:val="24"/>
          <w:szCs w:val="24"/>
        </w:rPr>
        <w:t xml:space="preserve"> 10</w:t>
      </w:r>
      <w:r w:rsidR="00AB05C5" w:rsidRPr="00545ECD">
        <w:rPr>
          <w:rFonts w:ascii="Times New Roman" w:hAnsi="Times New Roman" w:cs="Times New Roman"/>
          <w:b/>
          <w:sz w:val="24"/>
          <w:szCs w:val="24"/>
        </w:rPr>
        <w:t>.</w:t>
      </w:r>
      <w:r w:rsidR="00AB05C5" w:rsidRPr="00545ECD">
        <w:rPr>
          <w:rFonts w:ascii="Times New Roman" w:hAnsi="Times New Roman" w:cs="Times New Roman"/>
          <w:sz w:val="24"/>
          <w:szCs w:val="24"/>
        </w:rPr>
        <w:t xml:space="preserve">  </w:t>
      </w:r>
      <w:r w:rsidR="00C737FD" w:rsidRPr="00545ECD">
        <w:rPr>
          <w:rFonts w:ascii="Times New Roman" w:hAnsi="Times New Roman" w:cs="Times New Roman"/>
          <w:sz w:val="24"/>
          <w:szCs w:val="24"/>
        </w:rPr>
        <w:t xml:space="preserve">Example of </w:t>
      </w:r>
      <w:r w:rsidR="003737CA" w:rsidRPr="00545ECD">
        <w:rPr>
          <w:rFonts w:ascii="Times New Roman" w:hAnsi="Times New Roman" w:cs="Times New Roman"/>
          <w:sz w:val="24"/>
          <w:szCs w:val="24"/>
        </w:rPr>
        <w:t xml:space="preserve">effect of the filter.  a) </w:t>
      </w:r>
      <w:r w:rsidR="002C1EC0">
        <w:rPr>
          <w:rFonts w:ascii="Times New Roman" w:hAnsi="Times New Roman" w:cs="Times New Roman"/>
          <w:sz w:val="24"/>
          <w:szCs w:val="24"/>
        </w:rPr>
        <w:t>1-s CPC measurements;</w:t>
      </w:r>
      <w:r w:rsidR="003737CA" w:rsidRPr="00545ECD">
        <w:rPr>
          <w:rFonts w:ascii="Times New Roman" w:hAnsi="Times New Roman" w:cs="Times New Roman"/>
          <w:sz w:val="24"/>
          <w:szCs w:val="24"/>
        </w:rPr>
        <w:t xml:space="preserve"> b) </w:t>
      </w:r>
      <w:r w:rsidR="00AA44E4">
        <w:rPr>
          <w:rFonts w:ascii="Times New Roman" w:hAnsi="Times New Roman" w:cs="Times New Roman"/>
          <w:sz w:val="24"/>
          <w:szCs w:val="24"/>
        </w:rPr>
        <w:t>10</w:t>
      </w:r>
      <w:r w:rsidR="002C1EC0">
        <w:rPr>
          <w:rFonts w:ascii="Times New Roman" w:hAnsi="Times New Roman" w:cs="Times New Roman"/>
          <w:sz w:val="24"/>
          <w:szCs w:val="24"/>
        </w:rPr>
        <w:t xml:space="preserve"> s CPC measurements;</w:t>
      </w:r>
      <w:r w:rsidR="00545ECD" w:rsidRPr="00545ECD">
        <w:rPr>
          <w:rFonts w:ascii="Times New Roman" w:hAnsi="Times New Roman" w:cs="Times New Roman"/>
          <w:sz w:val="24"/>
          <w:szCs w:val="24"/>
        </w:rPr>
        <w:t xml:space="preserve"> c)</w:t>
      </w:r>
      <w:r w:rsidR="00AA44E4">
        <w:rPr>
          <w:rFonts w:ascii="Times New Roman" w:hAnsi="Times New Roman" w:cs="Times New Roman"/>
          <w:sz w:val="24"/>
          <w:szCs w:val="24"/>
        </w:rPr>
        <w:t xml:space="preserve"> 10</w:t>
      </w:r>
      <w:r w:rsidR="002C1EC0">
        <w:rPr>
          <w:rFonts w:ascii="Times New Roman" w:hAnsi="Times New Roman" w:cs="Times New Roman"/>
          <w:sz w:val="24"/>
          <w:szCs w:val="24"/>
        </w:rPr>
        <w:t xml:space="preserve"> s CPC measurements after applying the filter.</w:t>
      </w:r>
    </w:p>
    <w:p w:rsidR="00AB05C5" w:rsidRDefault="00AB05C5" w:rsidP="00BB1D74">
      <w:pPr>
        <w:rPr>
          <w:rFonts w:ascii="Times New Roman" w:hAnsi="Times New Roman" w:cs="Times New Roman"/>
          <w:sz w:val="24"/>
          <w:szCs w:val="24"/>
        </w:rPr>
      </w:pPr>
    </w:p>
    <w:p w:rsidR="00AB05C5" w:rsidRDefault="00AB05C5" w:rsidP="00BB1D74">
      <w:pPr>
        <w:rPr>
          <w:rFonts w:ascii="Times New Roman" w:hAnsi="Times New Roman" w:cs="Times New Roman"/>
          <w:sz w:val="24"/>
          <w:szCs w:val="24"/>
        </w:rPr>
      </w:pPr>
    </w:p>
    <w:p w:rsidR="00AB05C5" w:rsidRDefault="00AB05C5" w:rsidP="00BB1D74">
      <w:pPr>
        <w:rPr>
          <w:rFonts w:ascii="Times New Roman" w:hAnsi="Times New Roman" w:cs="Times New Roman"/>
          <w:sz w:val="24"/>
          <w:szCs w:val="24"/>
        </w:rPr>
      </w:pPr>
    </w:p>
    <w:p w:rsidR="00AB05C5" w:rsidRDefault="00AB05C5" w:rsidP="00BB1D74">
      <w:pPr>
        <w:rPr>
          <w:rFonts w:ascii="Times New Roman" w:hAnsi="Times New Roman" w:cs="Times New Roman"/>
          <w:sz w:val="24"/>
          <w:szCs w:val="24"/>
        </w:rPr>
      </w:pPr>
    </w:p>
    <w:p w:rsidR="00AB05C5" w:rsidRDefault="00AB05C5" w:rsidP="00BB1D74">
      <w:pPr>
        <w:rPr>
          <w:rFonts w:ascii="Times New Roman" w:hAnsi="Times New Roman" w:cs="Times New Roman"/>
          <w:sz w:val="24"/>
          <w:szCs w:val="24"/>
        </w:rPr>
      </w:pPr>
    </w:p>
    <w:p w:rsidR="00AB05C5" w:rsidRDefault="00AB05C5" w:rsidP="00BB1D74">
      <w:pPr>
        <w:rPr>
          <w:rFonts w:ascii="Times New Roman" w:hAnsi="Times New Roman" w:cs="Times New Roman"/>
          <w:sz w:val="24"/>
          <w:szCs w:val="24"/>
        </w:rPr>
      </w:pPr>
    </w:p>
    <w:p w:rsidR="00AB05C5" w:rsidRDefault="00AB05C5" w:rsidP="00BB1D74">
      <w:pPr>
        <w:rPr>
          <w:rFonts w:cs="Times New Roman"/>
          <w:color w:val="FF0000"/>
          <w:szCs w:val="24"/>
        </w:rPr>
      </w:pPr>
    </w:p>
    <w:p w:rsidR="009E5ED8" w:rsidRDefault="009E5ED8" w:rsidP="00BB1D7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0FE93ED" wp14:editId="517DC7C9">
            <wp:extent cx="2963119" cy="2194560"/>
            <wp:effectExtent l="0" t="0" r="889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mallASD.eps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119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5E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16637F1" wp14:editId="297D1529">
            <wp:extent cx="2966376" cy="2194560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igASD.eps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376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ED4" w:rsidRPr="004A6ED4" w:rsidRDefault="0000354A" w:rsidP="00F42EB7">
      <w:pPr>
        <w:pStyle w:val="SaraAMS"/>
      </w:pPr>
      <w:r w:rsidRPr="003244A6">
        <w:rPr>
          <w:b/>
        </w:rPr>
        <w:t>Figure</w:t>
      </w:r>
      <w:r w:rsidR="004758F0" w:rsidRPr="003244A6">
        <w:rPr>
          <w:b/>
        </w:rPr>
        <w:t xml:space="preserve"> 11</w:t>
      </w:r>
      <w:r w:rsidR="004A6ED4" w:rsidRPr="003244A6">
        <w:rPr>
          <w:b/>
        </w:rPr>
        <w:t>.</w:t>
      </w:r>
      <w:r w:rsidR="004A6ED4" w:rsidRPr="003244A6">
        <w:t xml:space="preserve">  </w:t>
      </w:r>
      <w:r w:rsidR="002C1EC0">
        <w:t xml:space="preserve">Graphical representation of the fraction smaller than 0.055 </w:t>
      </w:r>
      <w:r w:rsidR="002C1EC0">
        <w:sym w:font="Symbol" w:char="F06D"/>
      </w:r>
      <w:r w:rsidR="002C1EC0">
        <w:t>m (</w:t>
      </w:r>
      <w:r w:rsidR="00547813">
        <w:rPr>
          <w:i/>
        </w:rPr>
        <w:t>F</w:t>
      </w:r>
      <w:r w:rsidR="002C1EC0">
        <w:t>).</w:t>
      </w:r>
      <w:r w:rsidR="00044B26" w:rsidRPr="00044B26">
        <w:t xml:space="preserve"> </w:t>
      </w:r>
      <w:r w:rsidR="004A6ED4" w:rsidRPr="00044B26">
        <w:t>a)</w:t>
      </w:r>
      <w:r w:rsidR="009E5ED8" w:rsidRPr="009E5ED8">
        <w:t xml:space="preserve"> </w:t>
      </w:r>
      <w:r w:rsidR="00547813">
        <w:rPr>
          <w:i/>
        </w:rPr>
        <w:t xml:space="preserve">F </w:t>
      </w:r>
      <w:r w:rsidR="00547813">
        <w:t>= 0.95</w:t>
      </w:r>
      <w:r w:rsidR="002C1EC0">
        <w:t>;</w:t>
      </w:r>
      <w:r w:rsidR="00547813">
        <w:t xml:space="preserve"> </w:t>
      </w:r>
      <w:r w:rsidR="00044B26">
        <w:t xml:space="preserve">b) </w:t>
      </w:r>
      <w:r w:rsidR="00547813">
        <w:rPr>
          <w:i/>
        </w:rPr>
        <w:t xml:space="preserve">F </w:t>
      </w:r>
      <w:r w:rsidR="00547813">
        <w:t>=</w:t>
      </w:r>
      <w:r w:rsidR="009E5ED8">
        <w:t xml:space="preserve"> 0.05.</w:t>
      </w:r>
    </w:p>
    <w:p w:rsidR="004A6ED4" w:rsidRDefault="004A6ED4" w:rsidP="00BB1D74">
      <w:pPr>
        <w:rPr>
          <w:rFonts w:ascii="Times New Roman" w:hAnsi="Times New Roman" w:cs="Times New Roman"/>
          <w:sz w:val="24"/>
          <w:szCs w:val="24"/>
        </w:rPr>
      </w:pPr>
    </w:p>
    <w:p w:rsidR="004A6ED4" w:rsidRDefault="004A6ED4" w:rsidP="00BB1D74">
      <w:pPr>
        <w:rPr>
          <w:rFonts w:ascii="Times New Roman" w:hAnsi="Times New Roman" w:cs="Times New Roman"/>
          <w:sz w:val="24"/>
          <w:szCs w:val="24"/>
        </w:rPr>
      </w:pPr>
    </w:p>
    <w:p w:rsidR="004A6ED4" w:rsidRDefault="004A6ED4" w:rsidP="00BB1D74">
      <w:pPr>
        <w:rPr>
          <w:rFonts w:ascii="Times New Roman" w:hAnsi="Times New Roman" w:cs="Times New Roman"/>
          <w:sz w:val="24"/>
          <w:szCs w:val="24"/>
        </w:rPr>
      </w:pPr>
    </w:p>
    <w:p w:rsidR="004A6ED4" w:rsidRDefault="004A6ED4" w:rsidP="00BB1D74">
      <w:pPr>
        <w:rPr>
          <w:rFonts w:ascii="Times New Roman" w:hAnsi="Times New Roman" w:cs="Times New Roman"/>
          <w:sz w:val="24"/>
          <w:szCs w:val="24"/>
        </w:rPr>
      </w:pPr>
    </w:p>
    <w:p w:rsidR="004A6ED4" w:rsidRDefault="004A6ED4" w:rsidP="00BB1D74">
      <w:pPr>
        <w:rPr>
          <w:rFonts w:ascii="Times New Roman" w:hAnsi="Times New Roman" w:cs="Times New Roman"/>
          <w:sz w:val="24"/>
          <w:szCs w:val="24"/>
        </w:rPr>
      </w:pPr>
    </w:p>
    <w:p w:rsidR="004A6ED4" w:rsidRDefault="004A6ED4" w:rsidP="00BB1D74">
      <w:pPr>
        <w:rPr>
          <w:rFonts w:ascii="Times New Roman" w:hAnsi="Times New Roman" w:cs="Times New Roman"/>
          <w:sz w:val="24"/>
          <w:szCs w:val="24"/>
        </w:rPr>
      </w:pPr>
    </w:p>
    <w:p w:rsidR="004A6ED4" w:rsidRDefault="004A6ED4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noProof/>
        </w:rPr>
      </w:pPr>
    </w:p>
    <w:p w:rsidR="002F053A" w:rsidRDefault="00B6544D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72075" cy="3286125"/>
            <wp:effectExtent l="0" t="0" r="9525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Total_PDF_v4.eps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FA0" w:rsidRDefault="0000354A" w:rsidP="00F42EB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545ECD">
        <w:rPr>
          <w:rFonts w:ascii="Times New Roman" w:hAnsi="Times New Roman" w:cs="Times New Roman"/>
          <w:b/>
          <w:sz w:val="24"/>
          <w:szCs w:val="24"/>
        </w:rPr>
        <w:t>Figure</w:t>
      </w:r>
      <w:r w:rsidR="00891DBB" w:rsidRPr="00545ECD"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="00545ECD" w:rsidRPr="00545ECD">
        <w:rPr>
          <w:rFonts w:ascii="Times New Roman" w:hAnsi="Times New Roman" w:cs="Times New Roman"/>
          <w:b/>
          <w:sz w:val="24"/>
          <w:szCs w:val="24"/>
        </w:rPr>
        <w:t>2</w:t>
      </w:r>
      <w:r w:rsidR="00891DBB" w:rsidRPr="00545ECD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891DBB" w:rsidRPr="00545ECD">
        <w:rPr>
          <w:rFonts w:ascii="Times New Roman" w:hAnsi="Times New Roman" w:cs="Times New Roman"/>
          <w:sz w:val="24"/>
          <w:szCs w:val="24"/>
        </w:rPr>
        <w:t xml:space="preserve"> </w:t>
      </w:r>
      <w:r w:rsidR="002C1EC0">
        <w:rPr>
          <w:rFonts w:ascii="Times New Roman" w:hAnsi="Times New Roman" w:cs="Times New Roman"/>
          <w:sz w:val="24"/>
          <w:szCs w:val="24"/>
        </w:rPr>
        <w:t>Concentration p</w:t>
      </w:r>
      <w:r w:rsidR="00891DBB">
        <w:rPr>
          <w:rFonts w:ascii="Times New Roman" w:hAnsi="Times New Roman" w:cs="Times New Roman"/>
          <w:sz w:val="24"/>
          <w:szCs w:val="24"/>
        </w:rPr>
        <w:t>robability distribution functions</w:t>
      </w:r>
      <w:r w:rsidR="00B7535F">
        <w:rPr>
          <w:rFonts w:ascii="Times New Roman" w:hAnsi="Times New Roman" w:cs="Times New Roman"/>
          <w:sz w:val="24"/>
          <w:szCs w:val="24"/>
        </w:rPr>
        <w:t xml:space="preserve"> </w:t>
      </w:r>
      <w:r w:rsidR="005B057F">
        <w:rPr>
          <w:rFonts w:ascii="Times New Roman" w:hAnsi="Times New Roman" w:cs="Times New Roman"/>
          <w:sz w:val="24"/>
          <w:szCs w:val="24"/>
        </w:rPr>
        <w:t>without considering wind sector</w:t>
      </w:r>
      <w:r w:rsidR="00891DB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070B4">
        <w:rPr>
          <w:rFonts w:ascii="Times New Roman" w:hAnsi="Times New Roman" w:cs="Times New Roman"/>
          <w:sz w:val="24"/>
          <w:szCs w:val="24"/>
        </w:rPr>
        <w:t>at</w:t>
      </w:r>
      <w:r w:rsidR="00DB038B">
        <w:rPr>
          <w:rFonts w:ascii="Times New Roman" w:hAnsi="Times New Roman" w:cs="Times New Roman"/>
          <w:sz w:val="24"/>
          <w:szCs w:val="24"/>
        </w:rPr>
        <w:t xml:space="preserve"> </w:t>
      </w:r>
      <w:r w:rsidR="002C1EC0">
        <w:rPr>
          <w:rFonts w:ascii="Times New Roman" w:hAnsi="Times New Roman" w:cs="Times New Roman"/>
          <w:sz w:val="24"/>
          <w:szCs w:val="24"/>
        </w:rPr>
        <w:t xml:space="preserve">the </w:t>
      </w:r>
      <w:r w:rsidR="00891DBB">
        <w:rPr>
          <w:rFonts w:ascii="Times New Roman" w:hAnsi="Times New Roman" w:cs="Times New Roman"/>
          <w:sz w:val="24"/>
          <w:szCs w:val="24"/>
        </w:rPr>
        <w:t xml:space="preserve">Arauco </w:t>
      </w:r>
      <w:r w:rsidR="003070B4">
        <w:rPr>
          <w:rFonts w:ascii="Times New Roman" w:hAnsi="Times New Roman" w:cs="Times New Roman"/>
          <w:sz w:val="24"/>
          <w:szCs w:val="24"/>
        </w:rPr>
        <w:t>S</w:t>
      </w:r>
      <w:r w:rsidR="00891DBB">
        <w:rPr>
          <w:rFonts w:ascii="Times New Roman" w:hAnsi="Times New Roman" w:cs="Times New Roman"/>
          <w:sz w:val="24"/>
          <w:szCs w:val="24"/>
        </w:rPr>
        <w:t>ite and THD.</w:t>
      </w: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177FA0" w:rsidRDefault="00177FA0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B6544D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72075" cy="3286125"/>
            <wp:effectExtent l="0" t="0" r="9525" b="95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Arauco_PDF_v4.eps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B51" w:rsidRPr="009E6FDE" w:rsidRDefault="0000354A" w:rsidP="00DB038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1E3EFF">
        <w:rPr>
          <w:rFonts w:ascii="Times New Roman" w:hAnsi="Times New Roman" w:cs="Times New Roman"/>
          <w:b/>
          <w:sz w:val="24"/>
          <w:szCs w:val="24"/>
        </w:rPr>
        <w:t>Figure</w:t>
      </w:r>
      <w:r w:rsidR="009E6FDE" w:rsidRPr="001E3E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E3EFF" w:rsidRPr="001E3EFF">
        <w:rPr>
          <w:rFonts w:ascii="Times New Roman" w:hAnsi="Times New Roman" w:cs="Times New Roman"/>
          <w:b/>
          <w:sz w:val="24"/>
          <w:szCs w:val="24"/>
        </w:rPr>
        <w:t>13</w:t>
      </w:r>
      <w:r w:rsidR="009E6FDE" w:rsidRPr="001E3EFF">
        <w:rPr>
          <w:rFonts w:ascii="Times New Roman" w:hAnsi="Times New Roman" w:cs="Times New Roman"/>
          <w:b/>
          <w:sz w:val="24"/>
          <w:szCs w:val="24"/>
        </w:rPr>
        <w:t xml:space="preserve">.  </w:t>
      </w:r>
      <w:r w:rsidR="002C1EC0">
        <w:rPr>
          <w:rFonts w:ascii="Times New Roman" w:hAnsi="Times New Roman" w:cs="Times New Roman"/>
          <w:sz w:val="24"/>
          <w:szCs w:val="24"/>
        </w:rPr>
        <w:t>Concentration</w:t>
      </w:r>
      <w:r w:rsidR="009E6FDE" w:rsidRPr="001E3EFF">
        <w:rPr>
          <w:rFonts w:ascii="Times New Roman" w:hAnsi="Times New Roman" w:cs="Times New Roman"/>
          <w:sz w:val="24"/>
          <w:szCs w:val="24"/>
        </w:rPr>
        <w:t xml:space="preserve"> </w:t>
      </w:r>
      <w:r w:rsidR="009E6FDE" w:rsidRPr="009E6FDE">
        <w:rPr>
          <w:rFonts w:ascii="Times New Roman" w:hAnsi="Times New Roman" w:cs="Times New Roman"/>
          <w:sz w:val="24"/>
          <w:szCs w:val="24"/>
        </w:rPr>
        <w:t>probability distribution</w:t>
      </w:r>
      <w:r w:rsidR="002C1EC0">
        <w:rPr>
          <w:rFonts w:ascii="Times New Roman" w:hAnsi="Times New Roman" w:cs="Times New Roman"/>
          <w:sz w:val="24"/>
          <w:szCs w:val="24"/>
        </w:rPr>
        <w:t xml:space="preserve"> functions</w:t>
      </w:r>
      <w:r w:rsidR="009E6FDE" w:rsidRPr="009E6FDE">
        <w:rPr>
          <w:rFonts w:ascii="Times New Roman" w:hAnsi="Times New Roman" w:cs="Times New Roman"/>
          <w:sz w:val="24"/>
          <w:szCs w:val="24"/>
        </w:rPr>
        <w:t xml:space="preserve"> for the marine</w:t>
      </w:r>
      <w:r w:rsidR="003920C0">
        <w:rPr>
          <w:rFonts w:ascii="Times New Roman" w:hAnsi="Times New Roman" w:cs="Times New Roman"/>
          <w:sz w:val="24"/>
          <w:szCs w:val="24"/>
        </w:rPr>
        <w:t xml:space="preserve"> </w:t>
      </w:r>
      <w:r w:rsidR="009E6FDE" w:rsidRPr="009E6FDE">
        <w:rPr>
          <w:rFonts w:ascii="Times New Roman" w:hAnsi="Times New Roman" w:cs="Times New Roman"/>
          <w:sz w:val="24"/>
          <w:szCs w:val="24"/>
        </w:rPr>
        <w:t xml:space="preserve">and continental sectors for the Arauco site.  </w:t>
      </w:r>
      <w:r w:rsidR="009E6FDE" w:rsidRPr="009E6FD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347B51" w:rsidRDefault="00347B51" w:rsidP="00BB1D74">
      <w:pPr>
        <w:rPr>
          <w:rFonts w:ascii="Times New Roman" w:hAnsi="Times New Roman" w:cs="Times New Roman"/>
          <w:sz w:val="24"/>
          <w:szCs w:val="24"/>
        </w:rPr>
      </w:pPr>
    </w:p>
    <w:p w:rsidR="00975946" w:rsidRDefault="00975946" w:rsidP="00BB1D74">
      <w:pPr>
        <w:rPr>
          <w:rFonts w:ascii="Times New Roman" w:hAnsi="Times New Roman" w:cs="Times New Roman"/>
          <w:sz w:val="24"/>
          <w:szCs w:val="24"/>
        </w:rPr>
      </w:pPr>
    </w:p>
    <w:p w:rsidR="00975946" w:rsidRDefault="00975946" w:rsidP="00BB1D74">
      <w:pPr>
        <w:rPr>
          <w:rFonts w:ascii="Times New Roman" w:hAnsi="Times New Roman" w:cs="Times New Roman"/>
          <w:sz w:val="24"/>
          <w:szCs w:val="24"/>
        </w:rPr>
      </w:pPr>
    </w:p>
    <w:p w:rsidR="00975946" w:rsidRDefault="00975946" w:rsidP="00BB1D74">
      <w:pPr>
        <w:rPr>
          <w:rFonts w:ascii="Times New Roman" w:hAnsi="Times New Roman" w:cs="Times New Roman"/>
          <w:sz w:val="24"/>
          <w:szCs w:val="24"/>
        </w:rPr>
      </w:pPr>
    </w:p>
    <w:p w:rsidR="00975946" w:rsidRDefault="00340CF7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686AD2A" wp14:editId="57AE1938">
            <wp:extent cx="5181600" cy="32766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THD_sectors_v3b.eps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946" w:rsidRPr="00975946" w:rsidRDefault="0000354A" w:rsidP="00BB1D74">
      <w:pPr>
        <w:rPr>
          <w:rFonts w:ascii="Times New Roman" w:hAnsi="Times New Roman" w:cs="Times New Roman"/>
          <w:sz w:val="24"/>
          <w:szCs w:val="24"/>
        </w:rPr>
      </w:pPr>
      <w:r w:rsidRPr="00BC14EB">
        <w:rPr>
          <w:rFonts w:ascii="Times New Roman" w:hAnsi="Times New Roman" w:cs="Times New Roman"/>
          <w:b/>
          <w:sz w:val="24"/>
          <w:szCs w:val="24"/>
        </w:rPr>
        <w:t>Figure</w:t>
      </w:r>
      <w:r w:rsidR="00BC14EB" w:rsidRPr="00BC14EB">
        <w:rPr>
          <w:rFonts w:ascii="Times New Roman" w:hAnsi="Times New Roman" w:cs="Times New Roman"/>
          <w:b/>
          <w:sz w:val="24"/>
          <w:szCs w:val="24"/>
        </w:rPr>
        <w:t xml:space="preserve"> 14</w:t>
      </w:r>
      <w:r w:rsidR="00975946" w:rsidRPr="00BC14EB">
        <w:rPr>
          <w:rFonts w:ascii="Times New Roman" w:hAnsi="Times New Roman" w:cs="Times New Roman"/>
          <w:b/>
          <w:sz w:val="24"/>
          <w:szCs w:val="24"/>
        </w:rPr>
        <w:t xml:space="preserve">.  </w:t>
      </w:r>
      <w:r w:rsidR="00CB5D48">
        <w:rPr>
          <w:rFonts w:ascii="Times New Roman" w:hAnsi="Times New Roman" w:cs="Times New Roman"/>
          <w:sz w:val="24"/>
          <w:szCs w:val="24"/>
        </w:rPr>
        <w:t>Concentration</w:t>
      </w:r>
      <w:r w:rsidR="00CB5D48" w:rsidRPr="001E3EFF">
        <w:rPr>
          <w:rFonts w:ascii="Times New Roman" w:hAnsi="Times New Roman" w:cs="Times New Roman"/>
          <w:sz w:val="24"/>
          <w:szCs w:val="24"/>
        </w:rPr>
        <w:t xml:space="preserve"> </w:t>
      </w:r>
      <w:r w:rsidR="00CB5D48" w:rsidRPr="009E6FDE">
        <w:rPr>
          <w:rFonts w:ascii="Times New Roman" w:hAnsi="Times New Roman" w:cs="Times New Roman"/>
          <w:sz w:val="24"/>
          <w:szCs w:val="24"/>
        </w:rPr>
        <w:t>probability distribution</w:t>
      </w:r>
      <w:r w:rsidR="00CB5D48">
        <w:rPr>
          <w:rFonts w:ascii="Times New Roman" w:hAnsi="Times New Roman" w:cs="Times New Roman"/>
          <w:sz w:val="24"/>
          <w:szCs w:val="24"/>
        </w:rPr>
        <w:t xml:space="preserve"> functions</w:t>
      </w:r>
      <w:r w:rsidR="00BC14EB">
        <w:rPr>
          <w:rFonts w:ascii="Times New Roman" w:hAnsi="Times New Roman" w:cs="Times New Roman"/>
          <w:sz w:val="24"/>
          <w:szCs w:val="24"/>
        </w:rPr>
        <w:t xml:space="preserve"> for the </w:t>
      </w:r>
      <w:r w:rsidR="00CB5D48">
        <w:rPr>
          <w:rFonts w:ascii="Times New Roman" w:hAnsi="Times New Roman" w:cs="Times New Roman"/>
          <w:sz w:val="24"/>
          <w:szCs w:val="24"/>
        </w:rPr>
        <w:t xml:space="preserve">continental and marine sectors at </w:t>
      </w:r>
      <w:r w:rsidR="00BC14EB">
        <w:rPr>
          <w:rFonts w:ascii="Times New Roman" w:hAnsi="Times New Roman" w:cs="Times New Roman"/>
          <w:sz w:val="24"/>
          <w:szCs w:val="24"/>
        </w:rPr>
        <w:t>THD</w:t>
      </w:r>
      <w:r w:rsidR="00975946">
        <w:rPr>
          <w:rFonts w:ascii="Times New Roman" w:hAnsi="Times New Roman" w:cs="Times New Roman"/>
          <w:sz w:val="24"/>
          <w:szCs w:val="24"/>
        </w:rPr>
        <w:t>.</w:t>
      </w:r>
    </w:p>
    <w:p w:rsidR="00975946" w:rsidRDefault="00975946" w:rsidP="00BB1D74">
      <w:pPr>
        <w:rPr>
          <w:rFonts w:ascii="Times New Roman" w:hAnsi="Times New Roman" w:cs="Times New Roman"/>
          <w:sz w:val="24"/>
          <w:szCs w:val="24"/>
        </w:rPr>
      </w:pPr>
    </w:p>
    <w:p w:rsidR="00975946" w:rsidRDefault="00975946" w:rsidP="00BB1D74">
      <w:pPr>
        <w:rPr>
          <w:rFonts w:ascii="Times New Roman" w:hAnsi="Times New Roman" w:cs="Times New Roman"/>
          <w:sz w:val="24"/>
          <w:szCs w:val="24"/>
        </w:rPr>
      </w:pPr>
    </w:p>
    <w:p w:rsidR="00975946" w:rsidRDefault="00975946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2F053A" w:rsidRDefault="002F053A" w:rsidP="00BB1D74">
      <w:pPr>
        <w:rPr>
          <w:rFonts w:ascii="Times New Roman" w:hAnsi="Times New Roman" w:cs="Times New Roman"/>
          <w:sz w:val="24"/>
          <w:szCs w:val="24"/>
        </w:rPr>
      </w:pPr>
    </w:p>
    <w:p w:rsidR="00975946" w:rsidRDefault="00B6544D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72075" cy="3286125"/>
            <wp:effectExtent l="0" t="0" r="952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rine_sectors_PDF_v4.ep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812" w:rsidRPr="0023120C" w:rsidRDefault="0000354A" w:rsidP="00BB1D74">
      <w:pPr>
        <w:rPr>
          <w:rFonts w:ascii="Times New Roman" w:hAnsi="Times New Roman" w:cs="Times New Roman"/>
          <w:sz w:val="24"/>
          <w:szCs w:val="24"/>
        </w:rPr>
      </w:pPr>
      <w:r w:rsidRPr="0044703C">
        <w:rPr>
          <w:rFonts w:ascii="Times New Roman" w:hAnsi="Times New Roman" w:cs="Times New Roman"/>
          <w:b/>
          <w:sz w:val="24"/>
          <w:szCs w:val="24"/>
        </w:rPr>
        <w:t>Figure</w:t>
      </w:r>
      <w:r w:rsidR="0044703C" w:rsidRPr="0044703C">
        <w:rPr>
          <w:rFonts w:ascii="Times New Roman" w:hAnsi="Times New Roman" w:cs="Times New Roman"/>
          <w:b/>
          <w:sz w:val="24"/>
          <w:szCs w:val="24"/>
        </w:rPr>
        <w:t xml:space="preserve"> 15</w:t>
      </w:r>
      <w:r w:rsidR="0023120C" w:rsidRPr="0044703C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CF60D1">
        <w:rPr>
          <w:rFonts w:ascii="Times New Roman" w:hAnsi="Times New Roman" w:cs="Times New Roman"/>
          <w:sz w:val="24"/>
          <w:szCs w:val="24"/>
        </w:rPr>
        <w:t>Comparison of the marine sectors.</w:t>
      </w:r>
    </w:p>
    <w:p w:rsidR="00355812" w:rsidRDefault="00355812" w:rsidP="00BB1D74">
      <w:pPr>
        <w:rPr>
          <w:rFonts w:ascii="Times New Roman" w:hAnsi="Times New Roman" w:cs="Times New Roman"/>
          <w:sz w:val="24"/>
          <w:szCs w:val="24"/>
        </w:rPr>
      </w:pPr>
    </w:p>
    <w:p w:rsidR="00DC206D" w:rsidRDefault="003A58DD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4A429E" wp14:editId="31EA9CF6">
                <wp:simplePos x="0" y="0"/>
                <wp:positionH relativeFrom="column">
                  <wp:posOffset>514350</wp:posOffset>
                </wp:positionH>
                <wp:positionV relativeFrom="paragraph">
                  <wp:posOffset>234950</wp:posOffset>
                </wp:positionV>
                <wp:extent cx="165100" cy="127000"/>
                <wp:effectExtent l="0" t="0" r="25400" b="25400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" cy="127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4A6ED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4A429E" id="Rectangle 83" o:spid="_x0000_s1067" style="position:absolute;margin-left:40.5pt;margin-top:18.5pt;width:13pt;height:10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" fillcolor="white [3212]" strokecolor="white [3212]" strokeweight="2pt">
                <v:textbox>
                  <w:txbxContent>
                    <w:p w:rsidR="0075701C" w:rsidRDefault="0075701C" w:rsidP="004A6ED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94630F" wp14:editId="27A8FA30">
                <wp:simplePos x="0" y="0"/>
                <wp:positionH relativeFrom="column">
                  <wp:posOffset>552450</wp:posOffset>
                </wp:positionH>
                <wp:positionV relativeFrom="paragraph">
                  <wp:posOffset>243205</wp:posOffset>
                </wp:positionV>
                <wp:extent cx="127000" cy="107950"/>
                <wp:effectExtent l="0" t="0" r="25400" b="25400"/>
                <wp:wrapNone/>
                <wp:docPr id="8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" cy="107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4A6ED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94630F" id="Rectangle 85" o:spid="_x0000_s1068" style="position:absolute;margin-left:43.5pt;margin-top:19.15pt;width:10pt;height:8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" fillcolor="white [3212]" strokecolor="white [3212]" strokeweight="2pt">
                <v:textbox>
                  <w:txbxContent>
                    <w:p w:rsidR="0075701C" w:rsidRDefault="0075701C" w:rsidP="004A6ED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7D1C71" w:rsidRDefault="007D1C71" w:rsidP="00BB1D74">
      <w:pPr>
        <w:rPr>
          <w:rFonts w:ascii="Times New Roman" w:hAnsi="Times New Roman" w:cs="Times New Roman"/>
          <w:sz w:val="24"/>
          <w:szCs w:val="24"/>
        </w:rPr>
      </w:pPr>
    </w:p>
    <w:p w:rsidR="0076375D" w:rsidRDefault="0076375D" w:rsidP="00BB1D74">
      <w:pPr>
        <w:rPr>
          <w:rFonts w:ascii="Times New Roman" w:hAnsi="Times New Roman" w:cs="Times New Roman"/>
          <w:sz w:val="24"/>
          <w:szCs w:val="24"/>
        </w:rPr>
      </w:pPr>
    </w:p>
    <w:p w:rsidR="0076375D" w:rsidRDefault="0076375D" w:rsidP="00BB1D74">
      <w:pPr>
        <w:rPr>
          <w:rFonts w:ascii="Times New Roman" w:hAnsi="Times New Roman" w:cs="Times New Roman"/>
          <w:sz w:val="24"/>
          <w:szCs w:val="24"/>
        </w:rPr>
      </w:pPr>
    </w:p>
    <w:p w:rsidR="0076375D" w:rsidRDefault="0076375D" w:rsidP="00BB1D74">
      <w:pPr>
        <w:rPr>
          <w:rFonts w:ascii="Times New Roman" w:hAnsi="Times New Roman" w:cs="Times New Roman"/>
          <w:sz w:val="24"/>
          <w:szCs w:val="24"/>
        </w:rPr>
      </w:pPr>
    </w:p>
    <w:p w:rsidR="00890DA6" w:rsidRDefault="00890DA6" w:rsidP="00BB1D74">
      <w:pPr>
        <w:rPr>
          <w:rFonts w:ascii="Times New Roman" w:hAnsi="Times New Roman" w:cs="Times New Roman"/>
          <w:sz w:val="24"/>
          <w:szCs w:val="24"/>
        </w:rPr>
      </w:pPr>
    </w:p>
    <w:p w:rsidR="00890DA6" w:rsidRDefault="00890DA6" w:rsidP="00BB1D74">
      <w:pPr>
        <w:rPr>
          <w:rFonts w:ascii="Times New Roman" w:hAnsi="Times New Roman" w:cs="Times New Roman"/>
          <w:sz w:val="24"/>
          <w:szCs w:val="24"/>
        </w:rPr>
      </w:pPr>
    </w:p>
    <w:p w:rsidR="0076375D" w:rsidRDefault="0076375D" w:rsidP="00BB1D74">
      <w:pPr>
        <w:rPr>
          <w:rFonts w:ascii="Times New Roman" w:hAnsi="Times New Roman" w:cs="Times New Roman"/>
          <w:sz w:val="24"/>
          <w:szCs w:val="24"/>
        </w:rPr>
      </w:pPr>
    </w:p>
    <w:p w:rsidR="0076375D" w:rsidRDefault="0076375D" w:rsidP="00BB1D74">
      <w:pPr>
        <w:rPr>
          <w:rFonts w:ascii="Times New Roman" w:hAnsi="Times New Roman" w:cs="Times New Roman"/>
          <w:sz w:val="24"/>
          <w:szCs w:val="24"/>
        </w:rPr>
      </w:pPr>
    </w:p>
    <w:p w:rsidR="0076375D" w:rsidRDefault="0076375D" w:rsidP="00BB1D74">
      <w:pPr>
        <w:rPr>
          <w:rFonts w:ascii="Times New Roman" w:hAnsi="Times New Roman" w:cs="Times New Roman"/>
          <w:sz w:val="24"/>
          <w:szCs w:val="24"/>
        </w:rPr>
      </w:pPr>
    </w:p>
    <w:p w:rsidR="007D1C71" w:rsidRDefault="007D1C71" w:rsidP="00BB1D74">
      <w:pPr>
        <w:rPr>
          <w:rFonts w:ascii="Times New Roman" w:hAnsi="Times New Roman" w:cs="Times New Roman"/>
          <w:sz w:val="24"/>
          <w:szCs w:val="24"/>
        </w:rPr>
      </w:pPr>
    </w:p>
    <w:p w:rsidR="007D1C71" w:rsidRDefault="00DD6ADB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892BEB5" wp14:editId="50AAF33B">
                <wp:simplePos x="0" y="0"/>
                <wp:positionH relativeFrom="column">
                  <wp:posOffset>572494</wp:posOffset>
                </wp:positionH>
                <wp:positionV relativeFrom="paragraph">
                  <wp:posOffset>217418</wp:posOffset>
                </wp:positionV>
                <wp:extent cx="143123" cy="127221"/>
                <wp:effectExtent l="0" t="0" r="28575" b="2540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23" cy="127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4864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92BEB5" id="Rectangle 39" o:spid="_x0000_s1069" style="position:absolute;margin-left:45.1pt;margin-top:17.1pt;width:11.25pt;height:10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" fillcolor="white [3212]" strokecolor="white [3212]" strokeweight="2pt">
                <v:textbox>
                  <w:txbxContent>
                    <w:p w:rsidR="0075701C" w:rsidRDefault="0075701C" w:rsidP="004864F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4941F13B" wp14:editId="01D03343">
            <wp:simplePos x="0" y="0"/>
            <wp:positionH relativeFrom="column">
              <wp:posOffset>0</wp:posOffset>
            </wp:positionH>
            <wp:positionV relativeFrom="paragraph">
              <wp:posOffset>2733</wp:posOffset>
            </wp:positionV>
            <wp:extent cx="5591056" cy="1160890"/>
            <wp:effectExtent l="0" t="0" r="0" b="1270"/>
            <wp:wrapTight wrapText="bothSides">
              <wp:wrapPolygon edited="0">
                <wp:start x="3239" y="0"/>
                <wp:lineTo x="368" y="709"/>
                <wp:lineTo x="294" y="4963"/>
                <wp:lineTo x="1840" y="6026"/>
                <wp:lineTo x="589" y="7799"/>
                <wp:lineTo x="589" y="9571"/>
                <wp:lineTo x="1840" y="11698"/>
                <wp:lineTo x="883" y="13470"/>
                <wp:lineTo x="883" y="15243"/>
                <wp:lineTo x="1840" y="17370"/>
                <wp:lineTo x="1178" y="18079"/>
                <wp:lineTo x="1178" y="20560"/>
                <wp:lineTo x="1840" y="21269"/>
                <wp:lineTo x="19799" y="21269"/>
                <wp:lineTo x="20020" y="20915"/>
                <wp:lineTo x="20020" y="8508"/>
                <wp:lineTo x="19799" y="6026"/>
                <wp:lineTo x="20094" y="1772"/>
                <wp:lineTo x="15972" y="354"/>
                <wp:lineTo x="4490" y="0"/>
                <wp:lineTo x="3239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 June 12 timeseries.eps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848" b="37282"/>
                    <a:stretch/>
                  </pic:blipFill>
                  <pic:spPr bwMode="auto">
                    <a:xfrm>
                      <a:off x="0" y="0"/>
                      <a:ext cx="5591056" cy="116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D6ADB" w:rsidRDefault="00DD6ADB" w:rsidP="00DD6AD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DD6ADB" w:rsidRDefault="00DD6ADB" w:rsidP="00DD6AD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DD6ADB" w:rsidRDefault="00DD6ADB" w:rsidP="00DD6AD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2B4B481D" wp14:editId="021A51EA">
            <wp:simplePos x="0" y="0"/>
            <wp:positionH relativeFrom="margin">
              <wp:align>left</wp:align>
            </wp:positionH>
            <wp:positionV relativeFrom="paragraph">
              <wp:posOffset>9221</wp:posOffset>
            </wp:positionV>
            <wp:extent cx="5589979" cy="428791"/>
            <wp:effectExtent l="0" t="0" r="0" b="9525"/>
            <wp:wrapTight wrapText="bothSides">
              <wp:wrapPolygon edited="0">
                <wp:start x="221" y="960"/>
                <wp:lineTo x="221" y="8640"/>
                <wp:lineTo x="5668" y="18240"/>
                <wp:lineTo x="8613" y="21120"/>
                <wp:lineTo x="13029" y="21120"/>
                <wp:lineTo x="12808" y="18240"/>
                <wp:lineTo x="21494" y="8640"/>
                <wp:lineTo x="21494" y="960"/>
                <wp:lineTo x="221" y="96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8 June 12 timeseries.eps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37"/>
                    <a:stretch/>
                  </pic:blipFill>
                  <pic:spPr bwMode="auto">
                    <a:xfrm>
                      <a:off x="0" y="0"/>
                      <a:ext cx="5589979" cy="428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9609B" w:rsidRDefault="00C60BAB" w:rsidP="00DD6AD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C52C2A" wp14:editId="153C1CE8">
                <wp:simplePos x="0" y="0"/>
                <wp:positionH relativeFrom="column">
                  <wp:posOffset>1073426</wp:posOffset>
                </wp:positionH>
                <wp:positionV relativeFrom="paragraph">
                  <wp:posOffset>186497</wp:posOffset>
                </wp:positionV>
                <wp:extent cx="45719" cy="45719"/>
                <wp:effectExtent l="0" t="0" r="12065" b="12065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234F2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C52C2A" id="Rectangle 113" o:spid="_x0000_s1070" style="position:absolute;margin-left:84.5pt;margin-top:14.7pt;width:3.6pt;height:3.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" fillcolor="white [3212]" strokecolor="white [3212]" strokeweight="2pt">
                <v:textbox>
                  <w:txbxContent>
                    <w:p w:rsidR="0075701C" w:rsidRDefault="0075701C" w:rsidP="00234F2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00354A" w:rsidRPr="00C60BA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60BAB">
        <w:rPr>
          <w:rFonts w:ascii="Times New Roman" w:hAnsi="Times New Roman" w:cs="Times New Roman"/>
          <w:b/>
          <w:sz w:val="24"/>
          <w:szCs w:val="24"/>
        </w:rPr>
        <w:t>16</w:t>
      </w:r>
      <w:r w:rsidR="00E25D22" w:rsidRPr="00C60BAB">
        <w:rPr>
          <w:rFonts w:ascii="Times New Roman" w:hAnsi="Times New Roman" w:cs="Times New Roman"/>
          <w:b/>
          <w:sz w:val="24"/>
          <w:szCs w:val="24"/>
        </w:rPr>
        <w:t>.</w:t>
      </w:r>
      <w:r w:rsidR="00E25D22" w:rsidRPr="00C60BAB">
        <w:rPr>
          <w:rFonts w:ascii="Times New Roman" w:hAnsi="Times New Roman" w:cs="Times New Roman"/>
          <w:sz w:val="24"/>
          <w:szCs w:val="24"/>
        </w:rPr>
        <w:t xml:space="preserve">  </w:t>
      </w:r>
      <w:r w:rsidRPr="00C60BAB">
        <w:rPr>
          <w:rFonts w:ascii="Times New Roman" w:hAnsi="Times New Roman" w:cs="Times New Roman"/>
          <w:sz w:val="24"/>
          <w:szCs w:val="24"/>
        </w:rPr>
        <w:t>Example of a</w:t>
      </w:r>
      <w:r w:rsidR="00741560" w:rsidRPr="00C60BAB">
        <w:rPr>
          <w:rFonts w:ascii="Times New Roman" w:hAnsi="Times New Roman" w:cs="Times New Roman"/>
          <w:sz w:val="24"/>
          <w:szCs w:val="24"/>
        </w:rPr>
        <w:t xml:space="preserve">erosol </w:t>
      </w:r>
      <w:r w:rsidR="00741560">
        <w:rPr>
          <w:rFonts w:ascii="Times New Roman" w:hAnsi="Times New Roman" w:cs="Times New Roman"/>
          <w:sz w:val="24"/>
          <w:szCs w:val="24"/>
        </w:rPr>
        <w:t>surface area (</w:t>
      </w:r>
      <w:r w:rsidR="00E25D22">
        <w:rPr>
          <w:rFonts w:ascii="Times New Roman" w:hAnsi="Times New Roman" w:cs="Times New Roman"/>
          <w:i/>
          <w:sz w:val="24"/>
          <w:szCs w:val="24"/>
        </w:rPr>
        <w:t>S</w:t>
      </w:r>
      <w:r w:rsidR="00741560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less than </w:t>
      </w:r>
      <w:r w:rsidRPr="00377527">
        <w:rPr>
          <w:rFonts w:ascii="Times New Roman" w:hAnsi="Times New Roman" w:cs="Times New Roman"/>
          <w:sz w:val="24"/>
          <w:szCs w:val="24"/>
        </w:rPr>
        <w:t xml:space="preserve">10 </w:t>
      </w:r>
      <w:r w:rsidRPr="00377527">
        <w:rPr>
          <w:rFonts w:ascii="Times New Roman" w:hAnsi="Times New Roman" w:cs="Times New Roman"/>
          <w:sz w:val="24"/>
          <w:szCs w:val="24"/>
        </w:rPr>
        <w:sym w:font="Symbol" w:char="F06D"/>
      </w:r>
      <w:r w:rsidRPr="00377527">
        <w:rPr>
          <w:rFonts w:ascii="Times New Roman" w:hAnsi="Times New Roman" w:cs="Times New Roman"/>
          <w:sz w:val="24"/>
          <w:szCs w:val="24"/>
        </w:rPr>
        <w:t>m</w:t>
      </w:r>
      <w:r w:rsidRPr="0037752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377527">
        <w:rPr>
          <w:rFonts w:ascii="Times New Roman" w:hAnsi="Times New Roman" w:cs="Times New Roman"/>
          <w:sz w:val="24"/>
          <w:szCs w:val="24"/>
        </w:rPr>
        <w:t xml:space="preserve"> cm</w:t>
      </w:r>
      <w:r w:rsidRPr="00377527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 w:rsidR="00741560">
        <w:rPr>
          <w:rFonts w:ascii="Times New Roman" w:hAnsi="Times New Roman" w:cs="Times New Roman"/>
          <w:sz w:val="24"/>
          <w:szCs w:val="24"/>
        </w:rPr>
        <w:t xml:space="preserve">The dashed line is drawn at </w:t>
      </w:r>
      <w:r w:rsidR="00741560">
        <w:rPr>
          <w:rFonts w:ascii="Times New Roman" w:hAnsi="Times New Roman" w:cs="Times New Roman"/>
          <w:i/>
          <w:sz w:val="24"/>
          <w:szCs w:val="24"/>
        </w:rPr>
        <w:t>S</w:t>
      </w:r>
      <w:r w:rsidR="00741560">
        <w:rPr>
          <w:rFonts w:ascii="Times New Roman" w:hAnsi="Times New Roman" w:cs="Times New Roman"/>
          <w:sz w:val="24"/>
          <w:szCs w:val="24"/>
        </w:rPr>
        <w:t xml:space="preserve"> = 10 µm</w:t>
      </w:r>
      <w:r w:rsidR="0074156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741560">
        <w:rPr>
          <w:rFonts w:ascii="Times New Roman" w:hAnsi="Times New Roman" w:cs="Times New Roman"/>
          <w:sz w:val="24"/>
          <w:szCs w:val="24"/>
        </w:rPr>
        <w:t>.</w:t>
      </w:r>
    </w:p>
    <w:p w:rsidR="00DD6ADB" w:rsidRPr="00741560" w:rsidRDefault="00DD6ADB" w:rsidP="00DD6ADB">
      <w:pPr>
        <w:spacing w:line="480" w:lineRule="auto"/>
      </w:pPr>
    </w:p>
    <w:p w:rsidR="00F55E8D" w:rsidRDefault="00E25D22" w:rsidP="00BB1D74">
      <w:r>
        <w:t xml:space="preserve"> </w:t>
      </w:r>
    </w:p>
    <w:p w:rsidR="00F55E8D" w:rsidRDefault="00F55E8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76375D" w:rsidRDefault="0076375D" w:rsidP="00BB1D74"/>
    <w:p w:rsidR="003D0760" w:rsidRPr="003D0760" w:rsidRDefault="00F55E8D" w:rsidP="003D0760">
      <w:pPr>
        <w:rPr>
          <w:rFonts w:ascii="Times New Roman" w:hAnsi="Times New Roman" w:cs="Times New Roman"/>
          <w:sz w:val="24"/>
          <w:szCs w:val="24"/>
        </w:rPr>
      </w:pPr>
      <w:r w:rsidRPr="00F55E8D">
        <w:rPr>
          <w:rFonts w:ascii="Times New Roman" w:hAnsi="Times New Roman" w:cs="Times New Roman"/>
          <w:b/>
          <w:sz w:val="24"/>
          <w:szCs w:val="24"/>
        </w:rPr>
        <w:lastRenderedPageBreak/>
        <w:t>Table 4</w:t>
      </w:r>
      <w:r w:rsidR="003D0760" w:rsidRPr="00F55E8D">
        <w:rPr>
          <w:rFonts w:ascii="Times New Roman" w:hAnsi="Times New Roman" w:cs="Times New Roman"/>
          <w:sz w:val="24"/>
          <w:szCs w:val="24"/>
        </w:rPr>
        <w:t xml:space="preserve">.  </w:t>
      </w:r>
      <w:r w:rsidR="00FD6696">
        <w:rPr>
          <w:rFonts w:ascii="Times New Roman" w:hAnsi="Times New Roman" w:cs="Times New Roman"/>
          <w:sz w:val="24"/>
          <w:szCs w:val="24"/>
        </w:rPr>
        <w:t xml:space="preserve">N vs </w:t>
      </w:r>
      <w:r w:rsidR="00FD6696" w:rsidRPr="003D0760">
        <w:rPr>
          <w:rFonts w:ascii="Times New Roman" w:hAnsi="Times New Roman" w:cs="Times New Roman"/>
          <w:i/>
          <w:sz w:val="24"/>
          <w:szCs w:val="24"/>
        </w:rPr>
        <w:t>V</w:t>
      </w:r>
      <w:r w:rsidR="00FD669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D6696">
        <w:rPr>
          <w:rFonts w:ascii="Times New Roman" w:hAnsi="Times New Roman" w:cs="Times New Roman"/>
          <w:sz w:val="24"/>
          <w:szCs w:val="24"/>
        </w:rPr>
        <w:t>r</w:t>
      </w:r>
      <w:r w:rsidR="00615EE5">
        <w:rPr>
          <w:rFonts w:ascii="Times New Roman" w:hAnsi="Times New Roman" w:cs="Times New Roman"/>
          <w:sz w:val="24"/>
          <w:szCs w:val="24"/>
        </w:rPr>
        <w:t>atios</w:t>
      </w:r>
      <w:r w:rsidR="003D0760">
        <w:rPr>
          <w:rFonts w:ascii="Times New Roman" w:hAnsi="Times New Roman" w:cs="Times New Roman"/>
          <w:sz w:val="24"/>
          <w:szCs w:val="24"/>
        </w:rPr>
        <w:t xml:space="preserve"> </w:t>
      </w:r>
      <w:r w:rsidR="00FD6696">
        <w:rPr>
          <w:rFonts w:ascii="Times New Roman" w:hAnsi="Times New Roman" w:cs="Times New Roman"/>
          <w:sz w:val="24"/>
          <w:szCs w:val="24"/>
        </w:rPr>
        <w:t xml:space="preserve">for marine </w:t>
      </w:r>
      <w:r w:rsidR="00CB42D2">
        <w:rPr>
          <w:rFonts w:ascii="Times New Roman" w:hAnsi="Times New Roman" w:cs="Times New Roman"/>
          <w:sz w:val="24"/>
          <w:szCs w:val="24"/>
        </w:rPr>
        <w:t>trajectories</w:t>
      </w:r>
    </w:p>
    <w:tbl>
      <w:tblPr>
        <w:tblStyle w:val="GridTable1Light3"/>
        <w:tblW w:w="0" w:type="auto"/>
        <w:tblLook w:val="04A0" w:firstRow="1" w:lastRow="0" w:firstColumn="1" w:lastColumn="0" w:noHBand="0" w:noVBand="1"/>
      </w:tblPr>
      <w:tblGrid>
        <w:gridCol w:w="2823"/>
        <w:gridCol w:w="1583"/>
        <w:gridCol w:w="1583"/>
        <w:gridCol w:w="1463"/>
        <w:gridCol w:w="1463"/>
      </w:tblGrid>
      <w:tr w:rsidR="00AE0234" w:rsidTr="00AE02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Trajectory Arrival Time</w:t>
            </w:r>
          </w:p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Day, Month, Time (UTC)</w:t>
            </w:r>
          </w:p>
        </w:tc>
        <w:tc>
          <w:tcPr>
            <w:tcW w:w="0" w:type="auto"/>
            <w:vAlign w:val="center"/>
          </w:tcPr>
          <w:p w:rsidR="00AE0234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AE0234" w:rsidRPr="008E52BE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0.055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AE0234" w:rsidRDefault="00615EE5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Ratio</w:t>
            </w:r>
            <w:r w:rsidR="00AE0234">
              <w:rPr>
                <w:rFonts w:ascii="Times New Roman" w:hAnsi="Times New Roman" w:cs="Times New Roman"/>
                <w:sz w:val="24"/>
                <w:szCs w:val="24"/>
              </w:rPr>
              <w:t>, μm</w:t>
            </w:r>
            <w:r w:rsidR="00AE023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  <w:vAlign w:val="center"/>
          </w:tcPr>
          <w:p w:rsidR="00AE0234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AE0234" w:rsidRPr="008E52BE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0.055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AE0234" w:rsidRPr="00F42EB7" w:rsidRDefault="00FA75C3" w:rsidP="00F42E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r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:rsidR="00AE0234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AE0234" w:rsidRPr="008E52BE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0.12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AE0234" w:rsidRPr="008E52BE" w:rsidRDefault="00615EE5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Ratio</w:t>
            </w:r>
            <w:r w:rsidR="00AE0234">
              <w:rPr>
                <w:rFonts w:ascii="Times New Roman" w:hAnsi="Times New Roman" w:cs="Times New Roman"/>
                <w:sz w:val="24"/>
                <w:szCs w:val="24"/>
              </w:rPr>
              <w:t>, μm</w:t>
            </w:r>
            <w:r w:rsidR="00AE023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  <w:vAlign w:val="center"/>
          </w:tcPr>
          <w:p w:rsidR="00AE0234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AE0234" w:rsidRPr="008E52BE" w:rsidRDefault="00AE0234" w:rsidP="00AE023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0.12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AE0234" w:rsidRPr="003E06B2" w:rsidRDefault="00FA75C3" w:rsidP="00F42E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r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vertAlign w:val="superscript"/>
              </w:rPr>
              <w:t>a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Pr="008E52BE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0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 ± 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Pr="008E52BE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6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 ± 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0.74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Pr="008E52BE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12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  ± 12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 ± 6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Pr="008E52BE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18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± 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0.66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 ± 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0.76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Pr="008E52BE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0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298 ± 13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0.84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Pr="008E52BE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6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 ± 1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 ± 0.4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0.67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Pr="008E52BE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12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0.60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 ± 1.3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0.77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18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 ± 0.9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0.61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7 June 0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173 ± 13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7 June 6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426 ± 6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177 ± 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0.94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6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 ± 9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 ± 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0.72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12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358 ± 11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18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450 ± 9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0.88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 ± 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0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 ± 4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 ± 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6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703 ± 19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0.68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228 ± 7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12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191 ± 19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 ±5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18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675 ± 11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 ± 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0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519 ± 28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0.37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204 ± 7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6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857 ± 7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323 ± 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18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825 ± 9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279 ± 3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0.91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11 June 0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171 ± 11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 ± 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11 June 6 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 ± 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 ± 2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0.88</w:t>
            </w:r>
          </w:p>
        </w:tc>
      </w:tr>
      <w:tr w:rsidR="00AE0234" w:rsidTr="00AE02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AE0234" w:rsidRDefault="00AE0234" w:rsidP="00AE023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Average (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b w:val="0"/>
                      <w:i/>
                      <w:sz w:val="24"/>
                      <w:szCs w:val="24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acc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± σ)</m:t>
              </m:r>
            </m:oMath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 ± 251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 ± 85</w:t>
            </w:r>
          </w:p>
        </w:tc>
        <w:tc>
          <w:tcPr>
            <w:tcW w:w="0" w:type="auto"/>
            <w:vAlign w:val="bottom"/>
          </w:tcPr>
          <w:p w:rsidR="00AE0234" w:rsidRDefault="00AE0234" w:rsidP="00AE02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D0760" w:rsidRDefault="003D0760" w:rsidP="00BB1D74"/>
    <w:p w:rsidR="003D0760" w:rsidRDefault="003D0760" w:rsidP="00BB1D74"/>
    <w:p w:rsidR="00FA75C3" w:rsidRDefault="00FA75C3" w:rsidP="00FA75C3">
      <w:r>
        <w:rPr>
          <w:b/>
          <w:vertAlign w:val="superscript"/>
        </w:rPr>
        <w:t>a</w:t>
      </w:r>
      <w:r>
        <w:t xml:space="preserve"> Pearson correlation coefficient</w:t>
      </w:r>
    </w:p>
    <w:p w:rsidR="003D0760" w:rsidRDefault="003D0760" w:rsidP="00BB1D74"/>
    <w:p w:rsidR="004864F3" w:rsidRDefault="004864F3" w:rsidP="00BB1D74"/>
    <w:p w:rsidR="004864F3" w:rsidRDefault="004864F3" w:rsidP="00BB1D74"/>
    <w:p w:rsidR="004864F3" w:rsidRDefault="004864F3" w:rsidP="00BB1D74"/>
    <w:p w:rsidR="004864F3" w:rsidRDefault="004864F3" w:rsidP="00BB1D74"/>
    <w:p w:rsidR="004864F3" w:rsidRDefault="00B660EB" w:rsidP="00BB1D74">
      <w:r w:rsidRPr="00836765">
        <w:rPr>
          <w:rFonts w:ascii="Calibri" w:eastAsia="Calibri" w:hAnsi="Calibri" w:cs="Times New Roman"/>
          <w:noProof/>
        </w:rPr>
        <w:lastRenderedPageBreak/>
        <mc:AlternateContent>
          <mc:Choice Requires="wpc">
            <w:drawing>
              <wp:anchor distT="0" distB="0" distL="114300" distR="114300" simplePos="0" relativeHeight="251697152" behindDoc="1" locked="0" layoutInCell="1" allowOverlap="1" wp14:anchorId="659DB321" wp14:editId="6DEDF597">
                <wp:simplePos x="0" y="0"/>
                <wp:positionH relativeFrom="margin">
                  <wp:posOffset>0</wp:posOffset>
                </wp:positionH>
                <wp:positionV relativeFrom="paragraph">
                  <wp:posOffset>318770</wp:posOffset>
                </wp:positionV>
                <wp:extent cx="5486400" cy="6515100"/>
                <wp:effectExtent l="0" t="0" r="0" b="0"/>
                <wp:wrapSquare wrapText="bothSides"/>
                <wp:docPr id="100" name="Canvas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3" name="Oval 13"/>
                        <wps:cNvSpPr/>
                        <wps:spPr>
                          <a:xfrm>
                            <a:off x="41301" y="2144716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Oval 28"/>
                        <wps:cNvSpPr/>
                        <wps:spPr>
                          <a:xfrm>
                            <a:off x="4160592" y="2406912"/>
                            <a:ext cx="182880" cy="18288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17268"/>
                            <a:ext cx="2511995" cy="29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rPr>
                                  <w:rFonts w:eastAsia="Calibri"/>
                                  <w:b/>
                                </w:rPr>
                              </w:pPr>
                              <w:r w:rsidRPr="004C2C00">
                                <w:rPr>
                                  <w:rFonts w:eastAsia="Calibri"/>
                                  <w:b/>
                                </w:rPr>
                                <w:t>Gas to particle conversion (GPC)</w:t>
                              </w:r>
                            </w:p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rPr>
                                  <w:rFonts w:eastAsia="Calibri"/>
                                  <w:b/>
                                </w:rPr>
                              </w:pPr>
                            </w:p>
                            <w:p w:rsidR="0075701C" w:rsidRPr="004C2C00" w:rsidRDefault="0075701C" w:rsidP="00B660EB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rPr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0" y="59360"/>
                            <a:ext cx="2511425" cy="324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Pr="004C2C00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rPr>
                                  <w:b/>
                                </w:rPr>
                              </w:pPr>
                              <w:r w:rsidRPr="004C2C00">
                                <w:rPr>
                                  <w:rFonts w:eastAsia="Calibri"/>
                                  <w:b/>
                                </w:rPr>
                                <w:t>New particle formation (NPF)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993" y="344975"/>
                            <a:ext cx="784248" cy="625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jc w:val="center"/>
                                <w:rPr>
                                  <w:rFonts w:eastAsia="Calibri"/>
                                </w:rPr>
                              </w:pPr>
                              <w:r>
                                <w:rPr>
                                  <w:rFonts w:eastAsia="Calibri"/>
                                </w:rPr>
                                <w:t>SO</w:t>
                              </w:r>
                              <w:r>
                                <w:rPr>
                                  <w:rFonts w:eastAsia="Calibri"/>
                                  <w:vertAlign w:val="subscript"/>
                                </w:rPr>
                                <w:t>2</w:t>
                              </w:r>
                            </w:p>
                            <w:p w:rsidR="0075701C" w:rsidRPr="007C177F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</w:rPr>
                                <w:t>Organics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2" name="Straight Arrow Connector 42"/>
                        <wps:cNvCnPr/>
                        <wps:spPr>
                          <a:xfrm>
                            <a:off x="784428" y="612386"/>
                            <a:ext cx="2179929" cy="2184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942" y="634231"/>
                            <a:ext cx="1334135" cy="309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</w:pPr>
                              <w:r>
                                <w:rPr>
                                  <w:rFonts w:eastAsia="Calibri"/>
                                </w:rPr>
                                <w:t>photochemistry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" name="Oval 45"/>
                        <wps:cNvSpPr/>
                        <wps:spPr>
                          <a:xfrm flipH="1" flipV="1">
                            <a:off x="3060417" y="583006"/>
                            <a:ext cx="45720" cy="4572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Oval 73"/>
                        <wps:cNvSpPr/>
                        <wps:spPr>
                          <a:xfrm flipH="1" flipV="1">
                            <a:off x="3161795" y="694079"/>
                            <a:ext cx="45720" cy="4572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Oval 76"/>
                        <wps:cNvSpPr/>
                        <wps:spPr>
                          <a:xfrm flipH="1" flipV="1">
                            <a:off x="3234392" y="506985"/>
                            <a:ext cx="45720" cy="4572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Oval 77"/>
                        <wps:cNvSpPr/>
                        <wps:spPr>
                          <a:xfrm flipH="1" flipV="1">
                            <a:off x="3353979" y="672361"/>
                            <a:ext cx="45720" cy="4572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Oval 78"/>
                        <wps:cNvSpPr/>
                        <wps:spPr>
                          <a:xfrm flipH="1" flipV="1">
                            <a:off x="3188673" y="383845"/>
                            <a:ext cx="45720" cy="4572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Oval 79"/>
                        <wps:cNvSpPr/>
                        <wps:spPr>
                          <a:xfrm flipH="1" flipV="1">
                            <a:off x="3419614" y="498349"/>
                            <a:ext cx="45720" cy="4572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145699"/>
                            <a:ext cx="1298942" cy="29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SSA Production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4416414"/>
                            <a:ext cx="5038725" cy="2037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Oval 82"/>
                        <wps:cNvSpPr/>
                        <wps:spPr>
                          <a:xfrm>
                            <a:off x="45993" y="2596201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Oval 84"/>
                        <wps:cNvSpPr/>
                        <wps:spPr>
                          <a:xfrm>
                            <a:off x="273020" y="2104482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Oval 86"/>
                        <wps:cNvSpPr/>
                        <wps:spPr>
                          <a:xfrm>
                            <a:off x="3817768" y="2002476"/>
                            <a:ext cx="182880" cy="18288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Oval 87"/>
                        <wps:cNvSpPr/>
                        <wps:spPr>
                          <a:xfrm>
                            <a:off x="459463" y="2290031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Oval 88"/>
                        <wps:cNvSpPr/>
                        <wps:spPr>
                          <a:xfrm>
                            <a:off x="691000" y="2557134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Oval 89"/>
                        <wps:cNvSpPr/>
                        <wps:spPr>
                          <a:xfrm>
                            <a:off x="3521858" y="2149796"/>
                            <a:ext cx="182880" cy="18288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Oval 90"/>
                        <wps:cNvSpPr/>
                        <wps:spPr>
                          <a:xfrm>
                            <a:off x="162073" y="2406912"/>
                            <a:ext cx="91440" cy="9144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Oval 91"/>
                        <wps:cNvSpPr/>
                        <wps:spPr>
                          <a:xfrm>
                            <a:off x="3849518" y="2356171"/>
                            <a:ext cx="182880" cy="18288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Oval 92"/>
                        <wps:cNvSpPr/>
                        <wps:spPr>
                          <a:xfrm>
                            <a:off x="3641238" y="2504761"/>
                            <a:ext cx="182880" cy="18288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Oval 94"/>
                        <wps:cNvSpPr/>
                        <wps:spPr>
                          <a:xfrm>
                            <a:off x="3927623" y="2748601"/>
                            <a:ext cx="182880" cy="182880"/>
                          </a:xfrm>
                          <a:prstGeom prst="ellipse">
                            <a:avLst/>
                          </a:prstGeom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ln w="25400" cap="flat" cmpd="sng" algn="ctr">
                            <a:solidFill>
                              <a:srgbClr val="F79646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301" y="2149796"/>
                            <a:ext cx="765810" cy="664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</w:pPr>
                              <w:r>
                                <w:rPr>
                                  <w:rFonts w:eastAsia="Calibri"/>
                                </w:rPr>
                                <w:t>SO</w:t>
                              </w:r>
                              <w:r>
                                <w:rPr>
                                  <w:rFonts w:eastAsia="Calibri"/>
                                  <w:position w:val="-6"/>
                                  <w:vertAlign w:val="subscript"/>
                                </w:rPr>
                                <w:t>2</w:t>
                              </w:r>
                            </w:p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</w:pPr>
                              <w:r>
                                <w:rPr>
                                  <w:rFonts w:eastAsia="Calibri"/>
                                </w:rPr>
                                <w:t>Organics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8" name="Straight Arrow Connector 98"/>
                        <wps:cNvCnPr/>
                        <wps:spPr>
                          <a:xfrm>
                            <a:off x="1000273" y="2518731"/>
                            <a:ext cx="2289175" cy="698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>
                                <a:shade val="95000"/>
                                <a:satMod val="105000"/>
                              </a:sys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8288" y="2478974"/>
                            <a:ext cx="1334135" cy="309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701C" w:rsidRDefault="0075701C" w:rsidP="00B660EB">
                              <w:pPr>
                                <w:pStyle w:val="NormalWeb"/>
                                <w:spacing w:before="0" w:beforeAutospacing="0" w:after="160" w:afterAutospacing="0" w:line="252" w:lineRule="auto"/>
                              </w:pPr>
                              <w:r>
                                <w:rPr>
                                  <w:rFonts w:eastAsia="Calibri"/>
                                </w:rPr>
                                <w:t>photochemistry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c:wpc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9DB321" id="Canvas 100" o:spid="_x0000_s1071" editas="canvas" style="position:absolute;margin-left:0;margin-top:25.1pt;width:6in;height:513pt;z-index:-251619328;mso-position-horizontal-relative:margin;mso-position-vertical-relative:text;mso-height-relative:margin" coordsize="54864,65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">
                <v:shape id="_x0000_s1072" type="#_x0000_t75" style="position:absolute;width:54864;height:65151;visibility:visible;mso-wrap-style:square">
                  <v:fill o:detectmouseclick="t"/>
                  <v:path o:connecttype="none"/>
                </v:shape>
                <v:oval id="Oval 13" o:spid="_x0000_s1073" style="position:absolute;left:413;top:21447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" fillcolor="#fac090" strokecolor="#fac090" strokeweight="2pt"/>
                <v:oval id="Oval 28" o:spid="_x0000_s1074" style="position:absolute;left:41605;top:24069;width:1829;height:1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" fillcolor="#fac090" strokecolor="#fac090" strokeweight="2pt"/>
                <v:shape id="_x0000_s1075" type="#_x0000_t202" style="position:absolute;top:18172;width:25119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+a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dAaPL/EHyOwXAAD//wMAUEsBAi0AFAAGAAgAAAAhANvh9svuAAAAhQEAABMAAAAAAAAAAAAA&#10;AAAAAAAAAFtDb250ZW50X1R5cGVzXS54bWxQSwECLQAUAAYACAAAACEAWvQsW78AAAAVAQAACwAA&#10;AAAAAAAAAAAAAAAfAQAAX3JlbHMvLnJlbHNQSwECLQAUAAYACAAAACEAaA6PmsMAAADbAAAADwAA&#10;AAAAAAAAAAAAAAAHAgAAZHJzL2Rvd25yZXYueG1sUEsFBgAAAAADAAMAtwAAAPcCAAAAAA==&#10;" filled="f" stroked="f">
                  <v:textbox>
                    <w:txbxContent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4" w:lineRule="auto"/>
                          <w:rPr>
                            <w:rFonts w:eastAsia="Calibri"/>
                            <w:b/>
                          </w:rPr>
                        </w:pPr>
                        <w:r w:rsidRPr="004C2C00">
                          <w:rPr>
                            <w:rFonts w:eastAsia="Calibri"/>
                            <w:b/>
                          </w:rPr>
                          <w:t>Gas to particle conversion (GPC)</w:t>
                        </w:r>
                      </w:p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4" w:lineRule="auto"/>
                          <w:rPr>
                            <w:rFonts w:eastAsia="Calibri"/>
                            <w:b/>
                          </w:rPr>
                        </w:pPr>
                      </w:p>
                      <w:p w:rsidR="0075701C" w:rsidRPr="004C2C00" w:rsidRDefault="0075701C" w:rsidP="00B660EB">
                        <w:pPr>
                          <w:pStyle w:val="NormalWeb"/>
                          <w:spacing w:before="0" w:beforeAutospacing="0" w:after="160" w:afterAutospacing="0" w:line="254" w:lineRule="auto"/>
                          <w:rPr>
                            <w:b/>
                          </w:rPr>
                        </w:pPr>
                      </w:p>
                    </w:txbxContent>
                  </v:textbox>
                </v:shape>
                <v:shape id="_x0000_s1076" type="#_x0000_t202" style="position:absolute;left:5;top:593;width:25114;height:3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/rk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6&#10;+CX+ALn6BwAA//8DAFBLAQItABQABgAIAAAAIQDb4fbL7gAAAIUBAAATAAAAAAAAAAAAAAAAAAAA&#10;AABbQ29udGVudF9UeXBlc10ueG1sUEsBAi0AFAAGAAgAAAAhAFr0LFu/AAAAFQEAAAsAAAAAAAAA&#10;AAAAAAAAHwEAAF9yZWxzLy5yZWxzUEsBAi0AFAAGAAgAAAAhAE8z+uS+AAAA2wAAAA8AAAAAAAAA&#10;AAAAAAAABwIAAGRycy9kb3ducmV2LnhtbFBLBQYAAAAAAwADALcAAADyAgAAAAA=&#10;" filled="f" stroked="f">
                  <v:textbox>
                    <w:txbxContent>
                      <w:p w:rsidR="0075701C" w:rsidRPr="004C2C00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  <w:rPr>
                            <w:b/>
                          </w:rPr>
                        </w:pPr>
                        <w:r w:rsidRPr="004C2C00">
                          <w:rPr>
                            <w:rFonts w:eastAsia="Calibri"/>
                            <w:b/>
                          </w:rPr>
                          <w:t>New particle formation (NPF)</w:t>
                        </w:r>
                      </w:p>
                    </w:txbxContent>
                  </v:textbox>
                </v:shape>
                <v:shape id="_x0000_s1077" type="#_x0000_t202" style="position:absolute;left:459;top:3449;width:7843;height:6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" filled="f" stroked="f">
                  <v:textbox>
                    <w:txbxContent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  <w:jc w:val="center"/>
                          <w:rPr>
                            <w:rFonts w:eastAsia="Calibri"/>
                          </w:rPr>
                        </w:pPr>
                        <w:r>
                          <w:rPr>
                            <w:rFonts w:eastAsia="Calibri"/>
                          </w:rPr>
                          <w:t>SO</w:t>
                        </w:r>
                        <w:r>
                          <w:rPr>
                            <w:rFonts w:eastAsia="Calibri"/>
                            <w:vertAlign w:val="subscript"/>
                          </w:rPr>
                          <w:t>2</w:t>
                        </w:r>
                      </w:p>
                      <w:p w:rsidR="0075701C" w:rsidRPr="007C177F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  <w:jc w:val="center"/>
                        </w:pPr>
                        <w:r>
                          <w:rPr>
                            <w:rFonts w:eastAsia="Calibri"/>
                          </w:rPr>
                          <w:t>Organics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42" o:spid="_x0000_s1078" type="#_x0000_t32" style="position:absolute;left:7844;top:6123;width:21799;height:21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" strokeweight="1.5pt">
                  <v:stroke endarrow="block"/>
                </v:shape>
                <v:shape id="_x0000_s1079" type="#_x0000_t202" style="position:absolute;left:12989;top:6342;width:13341;height:3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WST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bAqPL/EHyOwXAAD//wMAUEsBAi0AFAAGAAgAAAAhANvh9svuAAAAhQEAABMAAAAAAAAAAAAA&#10;AAAAAAAAAFtDb250ZW50X1R5cGVzXS54bWxQSwECLQAUAAYACAAAACEAWvQsW78AAAAVAQAACwAA&#10;AAAAAAAAAAAAAAAfAQAAX3JlbHMvLnJlbHNQSwECLQAUAAYACAAAACEAv+Fkk8MAAADbAAAADwAA&#10;AAAAAAAAAAAAAAAHAgAAZHJzL2Rvd25yZXYueG1sUEsFBgAAAAADAAMAtwAAAPcCAAAAAA==&#10;" filled="f" stroked="f">
                  <v:textbox>
                    <w:txbxContent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</w:pPr>
                        <w:r>
                          <w:rPr>
                            <w:rFonts w:eastAsia="Calibri"/>
                          </w:rPr>
                          <w:t>photochemistry</w:t>
                        </w:r>
                      </w:p>
                    </w:txbxContent>
                  </v:textbox>
                </v:shape>
                <v:oval id="Oval 45" o:spid="_x0000_s1080" style="position:absolute;left:30604;top:5830;width:457;height:457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" fillcolor="#fac090" strokecolor="#fac090" strokeweight="2pt"/>
                <v:oval id="Oval 73" o:spid="_x0000_s1081" style="position:absolute;left:31617;top:6940;width:458;height:457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" fillcolor="#fac090" strokecolor="#fac090" strokeweight="2pt"/>
                <v:oval id="Oval 76" o:spid="_x0000_s1082" style="position:absolute;left:32343;top:5069;width:458;height:458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" fillcolor="#fac090" strokecolor="#fac090" strokeweight="2pt"/>
                <v:oval id="Oval 77" o:spid="_x0000_s1083" style="position:absolute;left:33539;top:6723;width:457;height:457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" fillcolor="#fac090" strokecolor="#fac090" strokeweight="2pt"/>
                <v:oval id="Oval 78" o:spid="_x0000_s1084" style="position:absolute;left:31886;top:3838;width:457;height:457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" fillcolor="#fac090" strokecolor="#fac090" strokeweight="2pt"/>
                <v:oval id="Oval 79" o:spid="_x0000_s1085" style="position:absolute;left:34196;top:4983;width:457;height:457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" fillcolor="#fac090" strokecolor="#fac090" strokeweight="2pt"/>
                <v:shape id="_x0000_s1086" type="#_x0000_t202" style="position:absolute;top:41456;width:12989;height:2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kB+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" filled="f" stroked="f">
                  <v:textbox>
                    <w:txbxContent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</w:pPr>
                        <w:r>
                          <w:rPr>
                            <w:rFonts w:eastAsia="Calibri"/>
                            <w:b/>
                            <w:bCs/>
                          </w:rPr>
                          <w:t>SSA Production</w:t>
                        </w:r>
                      </w:p>
                    </w:txbxContent>
                  </v:textbox>
                </v:shape>
                <v:shape id="Picture 81" o:spid="_x0000_s1087" type="#_x0000_t75" style="position:absolute;top:44164;width:50387;height:20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">
                  <v:imagedata r:id="rId32" o:title=""/>
                  <v:path arrowok="t"/>
                </v:shape>
                <v:oval id="Oval 82" o:spid="_x0000_s1088" style="position:absolute;left:459;top:25962;width:915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" fillcolor="#fac090" strokecolor="#fac090" strokeweight="2pt"/>
                <v:oval id="Oval 84" o:spid="_x0000_s1089" style="position:absolute;left:2730;top:21044;width:914;height:9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" fillcolor="#fac090" strokecolor="#fac090" strokeweight="2pt"/>
                <v:oval id="Oval 86" o:spid="_x0000_s1090" style="position:absolute;left:38177;top:20024;width:1829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" fillcolor="#fac090" strokecolor="#fac090" strokeweight="2pt"/>
                <v:oval id="Oval 87" o:spid="_x0000_s1091" style="position:absolute;left:4594;top:22900;width:915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" fillcolor="#fac090" strokecolor="#fac090" strokeweight="2pt"/>
                <v:oval id="Oval 88" o:spid="_x0000_s1092" style="position:absolute;left:6910;top:25571;width:914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" fillcolor="#fac090" strokecolor="#fac090" strokeweight="2pt"/>
                <v:oval id="Oval 89" o:spid="_x0000_s1093" style="position:absolute;left:35218;top:21497;width:1829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" fillcolor="#fac090" strokecolor="#fac090" strokeweight="2pt"/>
                <v:oval id="Oval 90" o:spid="_x0000_s1094" style="position:absolute;left:1620;top:24069;width:915;height:9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" fillcolor="#fac090" strokecolor="#fac090" strokeweight="2pt"/>
                <v:oval id="Oval 91" o:spid="_x0000_s1095" style="position:absolute;left:38495;top:23561;width:1828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" fillcolor="#fac090" strokecolor="#fac090" strokeweight="2pt"/>
                <v:oval id="Oval 92" o:spid="_x0000_s1096" style="position:absolute;left:36412;top:25047;width:1829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" fillcolor="#fac090" strokecolor="#fac090" strokeweight="2pt"/>
                <v:oval id="Oval 94" o:spid="_x0000_s1097" style="position:absolute;left:39276;top:27486;width:1829;height:1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" fillcolor="#fac090" strokecolor="#fac090" strokeweight="2pt"/>
                <v:shape id="_x0000_s1098" type="#_x0000_t202" style="position:absolute;left:413;top:21497;width:7658;height:66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" filled="f" stroked="f">
                  <v:textbox>
                    <w:txbxContent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</w:pPr>
                        <w:r>
                          <w:rPr>
                            <w:rFonts w:eastAsia="Calibri"/>
                          </w:rPr>
                          <w:t>SO</w:t>
                        </w:r>
                        <w:r>
                          <w:rPr>
                            <w:rFonts w:eastAsia="Calibri"/>
                            <w:position w:val="-6"/>
                            <w:vertAlign w:val="subscript"/>
                          </w:rPr>
                          <w:t>2</w:t>
                        </w:r>
                      </w:p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</w:pPr>
                        <w:r>
                          <w:rPr>
                            <w:rFonts w:eastAsia="Calibri"/>
                          </w:rPr>
                          <w:t>Organics</w:t>
                        </w:r>
                      </w:p>
                    </w:txbxContent>
                  </v:textbox>
                </v:shape>
                <v:shape id="Straight Arrow Connector 98" o:spid="_x0000_s1099" type="#_x0000_t32" style="position:absolute;left:10002;top:25187;width:22892;height: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" strokeweight="1.5pt">
                  <v:stroke endarrow="block"/>
                </v:shape>
                <v:shape id="_x0000_s1100" type="#_x0000_t202" style="position:absolute;left:13782;top:24789;width:13342;height:3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" filled="f" stroked="f">
                  <v:textbox>
                    <w:txbxContent>
                      <w:p w:rsidR="0075701C" w:rsidRDefault="0075701C" w:rsidP="00B660EB">
                        <w:pPr>
                          <w:pStyle w:val="NormalWeb"/>
                          <w:spacing w:before="0" w:beforeAutospacing="0" w:after="160" w:afterAutospacing="0" w:line="252" w:lineRule="auto"/>
                        </w:pPr>
                        <w:r>
                          <w:rPr>
                            <w:rFonts w:eastAsia="Calibri"/>
                          </w:rPr>
                          <w:t>photochemistry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:rsidR="004864F3" w:rsidRDefault="004864F3" w:rsidP="00BB1D74"/>
    <w:p w:rsidR="004864F3" w:rsidRDefault="004864F3" w:rsidP="00BB1D74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Pr="004864F3" w:rsidRDefault="004864F3" w:rsidP="004864F3"/>
    <w:p w:rsidR="004864F3" w:rsidRDefault="004864F3" w:rsidP="004864F3"/>
    <w:p w:rsidR="00890DA6" w:rsidRDefault="00890DA6" w:rsidP="004864F3">
      <w:pPr>
        <w:tabs>
          <w:tab w:val="left" w:pos="1615"/>
        </w:tabs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890DA6" w:rsidRDefault="00890DA6" w:rsidP="004864F3">
      <w:pPr>
        <w:tabs>
          <w:tab w:val="left" w:pos="1615"/>
        </w:tabs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890DA6" w:rsidRDefault="00890DA6" w:rsidP="004864F3">
      <w:pPr>
        <w:tabs>
          <w:tab w:val="left" w:pos="1615"/>
        </w:tabs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890DA6" w:rsidRDefault="00890DA6" w:rsidP="004864F3">
      <w:pPr>
        <w:tabs>
          <w:tab w:val="left" w:pos="1615"/>
        </w:tabs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4864F3" w:rsidRPr="00257C6D" w:rsidRDefault="004864F3" w:rsidP="004864F3">
      <w:pPr>
        <w:tabs>
          <w:tab w:val="left" w:pos="1615"/>
        </w:tabs>
        <w:spacing w:line="480" w:lineRule="auto"/>
      </w:pPr>
      <w:r>
        <w:rPr>
          <w:rFonts w:ascii="Times New Roman" w:hAnsi="Times New Roman" w:cs="Times New Roman"/>
          <w:b/>
          <w:sz w:val="24"/>
          <w:szCs w:val="24"/>
        </w:rPr>
        <w:t xml:space="preserve">Figure 17.  </w:t>
      </w:r>
      <w:r>
        <w:rPr>
          <w:rFonts w:ascii="Times New Roman" w:hAnsi="Times New Roman" w:cs="Times New Roman"/>
          <w:sz w:val="24"/>
          <w:szCs w:val="24"/>
        </w:rPr>
        <w:t>Illustration of three processes</w:t>
      </w:r>
      <w:r w:rsidR="00CB5D48">
        <w:rPr>
          <w:rFonts w:ascii="Times New Roman" w:hAnsi="Times New Roman" w:cs="Times New Roman"/>
          <w:sz w:val="24"/>
          <w:szCs w:val="24"/>
        </w:rPr>
        <w:t xml:space="preserve"> that produce aerosol mass</w:t>
      </w:r>
      <w:r w:rsidR="002E4596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gas to particle conversion</w:t>
      </w:r>
      <w:r w:rsidR="002E459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new particle formation</w:t>
      </w:r>
      <w:r w:rsidR="002E4596">
        <w:rPr>
          <w:rFonts w:ascii="Times New Roman" w:hAnsi="Times New Roman" w:cs="Times New Roman"/>
          <w:sz w:val="24"/>
          <w:szCs w:val="24"/>
        </w:rPr>
        <w:t>, and SSA Production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E4596">
        <w:rPr>
          <w:rFonts w:ascii="Times New Roman" w:hAnsi="Times New Roman" w:cs="Times New Roman"/>
          <w:sz w:val="24"/>
          <w:szCs w:val="24"/>
        </w:rPr>
        <w:t xml:space="preserve">Bottom </w:t>
      </w:r>
      <w:r>
        <w:rPr>
          <w:rFonts w:ascii="Times New Roman" w:hAnsi="Times New Roman" w:cs="Times New Roman"/>
          <w:sz w:val="24"/>
          <w:szCs w:val="24"/>
        </w:rPr>
        <w:t xml:space="preserve">panel of SSA production via film drops (a-c) and jet drops (e-f) </w:t>
      </w:r>
      <w:r w:rsidR="00CB5D48">
        <w:rPr>
          <w:rFonts w:ascii="Times New Roman" w:hAnsi="Times New Roman" w:cs="Times New Roman"/>
          <w:sz w:val="24"/>
          <w:szCs w:val="24"/>
        </w:rPr>
        <w:t xml:space="preserve">is </w:t>
      </w:r>
      <w:r>
        <w:rPr>
          <w:rFonts w:ascii="Times New Roman" w:hAnsi="Times New Roman" w:cs="Times New Roman"/>
          <w:sz w:val="24"/>
          <w:szCs w:val="24"/>
        </w:rPr>
        <w:t>from LS04</w:t>
      </w:r>
      <w:r w:rsidR="00CB5D48">
        <w:rPr>
          <w:rFonts w:ascii="Times New Roman" w:hAnsi="Times New Roman" w:cs="Times New Roman"/>
          <w:sz w:val="24"/>
          <w:szCs w:val="24"/>
        </w:rPr>
        <w:t xml:space="preserve"> (their Figure </w:t>
      </w:r>
      <w:r w:rsidR="00DC6EA3">
        <w:rPr>
          <w:rFonts w:ascii="Times New Roman" w:hAnsi="Times New Roman" w:cs="Times New Roman"/>
          <w:sz w:val="24"/>
          <w:szCs w:val="24"/>
        </w:rPr>
        <w:t>6</w:t>
      </w:r>
      <w:r w:rsidR="00CB5D48">
        <w:rPr>
          <w:rFonts w:ascii="Times New Roman" w:hAnsi="Times New Roman" w:cs="Times New Roman"/>
          <w:sz w:val="24"/>
          <w:szCs w:val="24"/>
        </w:rPr>
        <w:t>).</w:t>
      </w:r>
    </w:p>
    <w:p w:rsidR="004864F3" w:rsidRPr="004864F3" w:rsidRDefault="004864F3" w:rsidP="004864F3"/>
    <w:p w:rsidR="003772CC" w:rsidRDefault="004864F3" w:rsidP="00794A32">
      <w:r>
        <w:rPr>
          <w:noProof/>
        </w:rPr>
        <w:drawing>
          <wp:inline distT="0" distB="0" distL="0" distR="0" wp14:anchorId="22D9788B" wp14:editId="0BF23135">
            <wp:extent cx="5553075" cy="731520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9June0_timeseries_noSubint.eps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2CC" w:rsidRPr="003772CC" w:rsidRDefault="003113EA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</w:t>
      </w:r>
      <w:r w:rsidR="00FF0436">
        <w:rPr>
          <w:rFonts w:ascii="Times New Roman" w:hAnsi="Times New Roman" w:cs="Times New Roman"/>
          <w:b/>
          <w:sz w:val="24"/>
          <w:szCs w:val="24"/>
        </w:rPr>
        <w:t>ure</w:t>
      </w:r>
      <w:r w:rsidR="00AB04B6">
        <w:rPr>
          <w:rFonts w:ascii="Times New Roman" w:hAnsi="Times New Roman" w:cs="Times New Roman"/>
          <w:b/>
          <w:sz w:val="24"/>
          <w:szCs w:val="24"/>
        </w:rPr>
        <w:t xml:space="preserve"> 18</w:t>
      </w:r>
      <w:r w:rsidR="00FF0436">
        <w:rPr>
          <w:rFonts w:ascii="Times New Roman" w:hAnsi="Times New Roman" w:cs="Times New Roman"/>
          <w:b/>
          <w:sz w:val="24"/>
          <w:szCs w:val="24"/>
        </w:rPr>
        <w:t>.</w:t>
      </w:r>
      <w:r w:rsidR="003772C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772CC">
        <w:rPr>
          <w:rFonts w:ascii="Times New Roman" w:hAnsi="Times New Roman" w:cs="Times New Roman"/>
          <w:sz w:val="24"/>
          <w:szCs w:val="24"/>
        </w:rPr>
        <w:t>Time series for 9 June 0 UTC.  a) N</w:t>
      </w:r>
      <w:r w:rsidR="003772CC">
        <w:rPr>
          <w:rFonts w:ascii="Times New Roman" w:hAnsi="Times New Roman" w:cs="Times New Roman"/>
          <w:sz w:val="24"/>
          <w:szCs w:val="24"/>
          <w:vertAlign w:val="subscript"/>
        </w:rPr>
        <w:t>CPC</w:t>
      </w:r>
      <w:r w:rsidR="00CB5D48">
        <w:rPr>
          <w:rFonts w:ascii="Times New Roman" w:hAnsi="Times New Roman" w:cs="Times New Roman"/>
          <w:sz w:val="24"/>
          <w:szCs w:val="24"/>
        </w:rPr>
        <w:t xml:space="preserve">; </w:t>
      </w:r>
      <w:r w:rsidR="003772CC">
        <w:rPr>
          <w:rFonts w:ascii="Times New Roman" w:hAnsi="Times New Roman" w:cs="Times New Roman"/>
          <w:sz w:val="24"/>
          <w:szCs w:val="24"/>
        </w:rPr>
        <w:t>b) N</w:t>
      </w:r>
      <w:r w:rsidR="003772CC">
        <w:rPr>
          <w:rFonts w:ascii="Times New Roman" w:hAnsi="Times New Roman" w:cs="Times New Roman"/>
          <w:sz w:val="24"/>
          <w:szCs w:val="24"/>
          <w:vertAlign w:val="subscript"/>
        </w:rPr>
        <w:t>UHSAS</w:t>
      </w:r>
      <w:r w:rsidR="00CB5D48">
        <w:rPr>
          <w:rFonts w:ascii="Times New Roman" w:hAnsi="Times New Roman" w:cs="Times New Roman"/>
          <w:sz w:val="24"/>
          <w:szCs w:val="24"/>
        </w:rPr>
        <w:t xml:space="preserve">; </w:t>
      </w:r>
      <w:r w:rsidR="003772CC">
        <w:rPr>
          <w:rFonts w:ascii="Times New Roman" w:hAnsi="Times New Roman" w:cs="Times New Roman"/>
          <w:sz w:val="24"/>
          <w:szCs w:val="24"/>
        </w:rPr>
        <w:t xml:space="preserve">c) </w:t>
      </w:r>
      <w:r w:rsidR="003772CC">
        <w:rPr>
          <w:rFonts w:ascii="Times New Roman" w:hAnsi="Times New Roman" w:cs="Times New Roman"/>
          <w:i/>
          <w:sz w:val="24"/>
          <w:szCs w:val="24"/>
        </w:rPr>
        <w:t>V</w:t>
      </w:r>
      <w:r w:rsidR="00CB5D48">
        <w:rPr>
          <w:rFonts w:ascii="Times New Roman" w:hAnsi="Times New Roman" w:cs="Times New Roman"/>
          <w:sz w:val="24"/>
          <w:szCs w:val="24"/>
        </w:rPr>
        <w:t xml:space="preserve">; </w:t>
      </w:r>
      <w:r w:rsidR="003772CC">
        <w:rPr>
          <w:rFonts w:ascii="Times New Roman" w:hAnsi="Times New Roman" w:cs="Times New Roman"/>
          <w:sz w:val="24"/>
          <w:szCs w:val="24"/>
        </w:rPr>
        <w:t xml:space="preserve">d) </w:t>
      </w:r>
      <w:r w:rsidR="003772CC">
        <w:rPr>
          <w:rFonts w:ascii="Times New Roman" w:hAnsi="Times New Roman" w:cs="Times New Roman"/>
          <w:i/>
          <w:sz w:val="24"/>
          <w:szCs w:val="24"/>
        </w:rPr>
        <w:t>S</w:t>
      </w:r>
      <w:r w:rsidR="00CB5D48">
        <w:rPr>
          <w:rFonts w:ascii="Times New Roman" w:hAnsi="Times New Roman" w:cs="Times New Roman"/>
          <w:sz w:val="24"/>
          <w:szCs w:val="24"/>
        </w:rPr>
        <w:t>;</w:t>
      </w:r>
      <w:r w:rsidR="00FA75C3">
        <w:rPr>
          <w:rFonts w:ascii="Times New Roman" w:hAnsi="Times New Roman" w:cs="Times New Roman"/>
          <w:sz w:val="24"/>
          <w:szCs w:val="24"/>
        </w:rPr>
        <w:t xml:space="preserve"> </w:t>
      </w:r>
      <w:r w:rsidR="000E6680">
        <w:rPr>
          <w:rFonts w:ascii="Times New Roman" w:hAnsi="Times New Roman" w:cs="Times New Roman"/>
          <w:sz w:val="24"/>
          <w:szCs w:val="24"/>
        </w:rPr>
        <w:t xml:space="preserve">e) </w:t>
      </w:r>
      <w:r w:rsidR="000E6680">
        <w:rPr>
          <w:rFonts w:ascii="Times New Roman" w:hAnsi="Times New Roman" w:cs="Times New Roman"/>
          <w:i/>
          <w:sz w:val="24"/>
          <w:szCs w:val="24"/>
        </w:rPr>
        <w:t>F</w:t>
      </w:r>
      <w:r w:rsidR="00CB5D48">
        <w:rPr>
          <w:rFonts w:ascii="Times New Roman" w:hAnsi="Times New Roman" w:cs="Times New Roman"/>
          <w:sz w:val="24"/>
          <w:szCs w:val="24"/>
        </w:rPr>
        <w:t>;</w:t>
      </w:r>
      <w:r w:rsidR="003772CC">
        <w:rPr>
          <w:rFonts w:ascii="Times New Roman" w:hAnsi="Times New Roman" w:cs="Times New Roman"/>
          <w:sz w:val="24"/>
          <w:szCs w:val="24"/>
        </w:rPr>
        <w:t xml:space="preserve"> f) N</w:t>
      </w:r>
      <w:r w:rsidR="003772CC">
        <w:rPr>
          <w:rFonts w:ascii="Times New Roman" w:hAnsi="Times New Roman" w:cs="Times New Roman"/>
          <w:sz w:val="24"/>
          <w:szCs w:val="24"/>
          <w:vertAlign w:val="subscript"/>
        </w:rPr>
        <w:t>D&gt;0.5</w:t>
      </w:r>
    </w:p>
    <w:p w:rsidR="00666BFA" w:rsidRDefault="00AB04B6" w:rsidP="00AB04B6">
      <w:pPr>
        <w:pStyle w:val="SaraAMS"/>
        <w:rPr>
          <w:b/>
        </w:rPr>
      </w:pPr>
      <w:r w:rsidRPr="00AB04B6">
        <w:rPr>
          <w:b/>
        </w:rPr>
        <w:lastRenderedPageBreak/>
        <w:t xml:space="preserve">Table 5.  </w:t>
      </w:r>
      <w:r w:rsidR="00CB5D48">
        <w:t>S</w:t>
      </w:r>
      <w:r w:rsidRPr="00AB04B6">
        <w:t>ubintervals</w:t>
      </w:r>
      <w:r>
        <w:t xml:space="preserve">, </w:t>
      </w:r>
      <w:r w:rsidR="00CB5D48">
        <w:t xml:space="preserve">N/V ratios, averaged </w:t>
      </w:r>
      <w:r w:rsidR="00CB5D48" w:rsidRPr="004B1061">
        <w:rPr>
          <w:rFonts w:cs="Times New Roman"/>
        </w:rPr>
        <w:t>N</w:t>
      </w:r>
      <w:r w:rsidR="00CB5D48" w:rsidRPr="004B1061">
        <w:rPr>
          <w:rFonts w:cs="Times New Roman"/>
          <w:vertAlign w:val="subscript"/>
        </w:rPr>
        <w:t>D&gt;0.5</w:t>
      </w:r>
      <w:r w:rsidR="00CB5D48">
        <w:t xml:space="preserve">, and averaged S </w:t>
      </w:r>
      <w:r w:rsidRPr="00AB04B6">
        <w:t xml:space="preserve">for </w:t>
      </w:r>
      <w:r w:rsidR="00890DA6">
        <w:t>arrivals</w:t>
      </w:r>
      <w:r w:rsidRPr="00AB04B6">
        <w:t xml:space="preserve"> with </w:t>
      </w:r>
      <w:r w:rsidR="00CB5D48">
        <w:t xml:space="preserve">continental </w:t>
      </w:r>
      <w:r w:rsidRPr="00AB04B6">
        <w:t>contaminat</w:t>
      </w:r>
      <w:r w:rsidR="00CB5D48">
        <w:t>ion.</w:t>
      </w:r>
      <w:r>
        <w:rPr>
          <w:b/>
        </w:rPr>
        <w:t xml:space="preserve">  </w:t>
      </w:r>
    </w:p>
    <w:tbl>
      <w:tblPr>
        <w:tblStyle w:val="GridTable1Light4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1710"/>
        <w:gridCol w:w="1800"/>
        <w:gridCol w:w="1620"/>
        <w:gridCol w:w="1170"/>
        <w:gridCol w:w="1278"/>
      </w:tblGrid>
      <w:tr w:rsidR="00AB04B6" w:rsidRPr="004B1061" w:rsidTr="00AB04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8" w:type="dxa"/>
          </w:tcPr>
          <w:p w:rsidR="00AB04B6" w:rsidRPr="004B1061" w:rsidRDefault="00AB04B6" w:rsidP="00661786">
            <w:pPr>
              <w:jc w:val="center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Trajectory Arrival Time</w:t>
            </w:r>
          </w:p>
          <w:p w:rsidR="00AB04B6" w:rsidRPr="004B1061" w:rsidRDefault="0032156A" w:rsidP="0066178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Day, M</w:t>
            </w:r>
            <w:r w:rsidR="00AB04B6" w:rsidRPr="004B1061">
              <w:rPr>
                <w:rFonts w:ascii="Times New Roman" w:hAnsi="Times New Roman" w:cs="Times New Roman"/>
              </w:rPr>
              <w:t xml:space="preserve">o, </w:t>
            </w:r>
            <w:proofErr w:type="spellStart"/>
            <w:r>
              <w:rPr>
                <w:rFonts w:ascii="Times New Roman" w:hAnsi="Times New Roman" w:cs="Times New Roman"/>
              </w:rPr>
              <w:t>Hr</w:t>
            </w:r>
            <w:proofErr w:type="spellEnd"/>
            <w:r>
              <w:rPr>
                <w:rFonts w:ascii="Times New Roman" w:hAnsi="Times New Roman" w:cs="Times New Roman"/>
              </w:rPr>
              <w:t xml:space="preserve"> (</w:t>
            </w:r>
            <w:r w:rsidR="00AB04B6" w:rsidRPr="004B1061">
              <w:rPr>
                <w:rFonts w:ascii="Times New Roman" w:hAnsi="Times New Roman" w:cs="Times New Roman"/>
              </w:rPr>
              <w:t>UTC)</w:t>
            </w:r>
          </w:p>
        </w:tc>
        <w:tc>
          <w:tcPr>
            <w:tcW w:w="1710" w:type="dxa"/>
          </w:tcPr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Subinterval, UTC</w:t>
            </w:r>
          </w:p>
        </w:tc>
        <w:tc>
          <w:tcPr>
            <w:tcW w:w="1800" w:type="dxa"/>
          </w:tcPr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</w:rPr>
            </w:pPr>
            <w:r w:rsidRPr="004B1061">
              <w:rPr>
                <w:rFonts w:ascii="Times New Roman" w:hAnsi="Times New Roman" w:cs="Times New Roman"/>
              </w:rPr>
              <w:t xml:space="preserve">N vs </w:t>
            </w:r>
            <w:r w:rsidRPr="004B1061">
              <w:rPr>
                <w:rFonts w:ascii="Times New Roman" w:hAnsi="Times New Roman" w:cs="Times New Roman"/>
                <w:i/>
              </w:rPr>
              <w:t>V</w:t>
            </w:r>
          </w:p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</w:rPr>
            </w:pPr>
            <w:r w:rsidRPr="004B1061">
              <w:rPr>
                <w:rFonts w:ascii="Times New Roman" w:hAnsi="Times New Roman" w:cs="Times New Roman"/>
              </w:rPr>
              <w:t xml:space="preserve">D &gt; 0.055 </w:t>
            </w:r>
            <w:proofErr w:type="spellStart"/>
            <w:r w:rsidRPr="004B1061">
              <w:rPr>
                <w:rFonts w:ascii="Times New Roman" w:hAnsi="Times New Roman" w:cs="Times New Roman"/>
              </w:rPr>
              <w:t>μm</w:t>
            </w:r>
            <w:proofErr w:type="spellEnd"/>
          </w:p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Ratio, μm</w:t>
            </w:r>
            <w:r w:rsidRPr="004B1061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1620" w:type="dxa"/>
          </w:tcPr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</w:rPr>
            </w:pPr>
            <w:r w:rsidRPr="004B1061">
              <w:rPr>
                <w:rFonts w:ascii="Times New Roman" w:hAnsi="Times New Roman" w:cs="Times New Roman"/>
              </w:rPr>
              <w:t xml:space="preserve">N vs </w:t>
            </w:r>
            <w:r w:rsidRPr="004B1061">
              <w:rPr>
                <w:rFonts w:ascii="Times New Roman" w:hAnsi="Times New Roman" w:cs="Times New Roman"/>
                <w:i/>
              </w:rPr>
              <w:t>V</w:t>
            </w:r>
          </w:p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</w:rPr>
            </w:pPr>
            <w:r w:rsidRPr="004B1061">
              <w:rPr>
                <w:rFonts w:ascii="Times New Roman" w:hAnsi="Times New Roman" w:cs="Times New Roman"/>
              </w:rPr>
              <w:t xml:space="preserve">D &gt; 0.055 </w:t>
            </w:r>
            <w:proofErr w:type="spellStart"/>
            <w:r w:rsidRPr="004B1061">
              <w:rPr>
                <w:rFonts w:ascii="Times New Roman" w:hAnsi="Times New Roman" w:cs="Times New Roman"/>
              </w:rPr>
              <w:t>μm</w:t>
            </w:r>
            <w:proofErr w:type="spellEnd"/>
          </w:p>
          <w:p w:rsidR="00AB04B6" w:rsidRPr="00F42EB7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perscript"/>
              </w:rPr>
            </w:pPr>
            <w:r w:rsidRPr="004B1061">
              <w:rPr>
                <w:rFonts w:ascii="Times New Roman" w:hAnsi="Times New Roman" w:cs="Times New Roman"/>
                <w:i/>
              </w:rPr>
              <w:t>r</w:t>
            </w:r>
            <w:r w:rsidR="00544900">
              <w:rPr>
                <w:rFonts w:ascii="Times New Roman" w:hAnsi="Times New Roman" w:cs="Times New Roman"/>
                <w:i/>
              </w:rPr>
              <w:t xml:space="preserve"> </w:t>
            </w:r>
            <w:r w:rsidR="00544900">
              <w:rPr>
                <w:rFonts w:ascii="Times New Roman" w:hAnsi="Times New Roman" w:cs="Times New Roman"/>
                <w:i/>
                <w:vertAlign w:val="superscript"/>
              </w:rPr>
              <w:t>a</w:t>
            </w:r>
          </w:p>
        </w:tc>
        <w:tc>
          <w:tcPr>
            <w:tcW w:w="1170" w:type="dxa"/>
          </w:tcPr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N</w:t>
            </w:r>
            <w:r w:rsidRPr="004B1061">
              <w:rPr>
                <w:rFonts w:ascii="Times New Roman" w:hAnsi="Times New Roman" w:cs="Times New Roman"/>
                <w:vertAlign w:val="subscript"/>
              </w:rPr>
              <w:t>D&gt;0.5</w:t>
            </w:r>
          </w:p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cm</w:t>
            </w:r>
            <w:r w:rsidRPr="004B1061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1278" w:type="dxa"/>
          </w:tcPr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</w:rPr>
            </w:pPr>
            <w:r w:rsidRPr="004B1061">
              <w:rPr>
                <w:rFonts w:ascii="Times New Roman" w:hAnsi="Times New Roman" w:cs="Times New Roman"/>
              </w:rPr>
              <w:t xml:space="preserve">Average </w:t>
            </w:r>
            <w:r w:rsidRPr="004B1061">
              <w:rPr>
                <w:rFonts w:ascii="Times New Roman" w:hAnsi="Times New Roman" w:cs="Times New Roman"/>
                <w:i/>
              </w:rPr>
              <w:t>S</w:t>
            </w:r>
          </w:p>
          <w:p w:rsidR="00AB04B6" w:rsidRPr="004B1061" w:rsidRDefault="00AB04B6" w:rsidP="006617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perscript"/>
              </w:rPr>
            </w:pPr>
            <w:r w:rsidRPr="004B1061">
              <w:rPr>
                <w:rFonts w:ascii="Times New Roman" w:hAnsi="Times New Roman" w:cs="Times New Roman"/>
              </w:rPr>
              <w:t>μm</w:t>
            </w:r>
            <w:r w:rsidRPr="004B1061">
              <w:rPr>
                <w:rFonts w:ascii="Times New Roman" w:hAnsi="Times New Roman" w:cs="Times New Roman"/>
                <w:vertAlign w:val="superscript"/>
              </w:rPr>
              <w:t xml:space="preserve">2 </w:t>
            </w:r>
            <w:r w:rsidRPr="004B1061">
              <w:rPr>
                <w:rFonts w:ascii="Times New Roman" w:hAnsi="Times New Roman" w:cs="Times New Roman"/>
              </w:rPr>
              <w:t>cm</w:t>
            </w:r>
            <w:r w:rsidRPr="004B1061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</w:tr>
      <w:tr w:rsidR="00AB04B6" w:rsidRPr="004B1061" w:rsidTr="00AB04B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8" w:type="dxa"/>
          </w:tcPr>
          <w:p w:rsidR="00AB04B6" w:rsidRPr="004B1061" w:rsidRDefault="00AB04B6" w:rsidP="00661786">
            <w:pPr>
              <w:jc w:val="center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 xml:space="preserve">5 June 12 </w:t>
            </w:r>
          </w:p>
        </w:tc>
        <w:tc>
          <w:tcPr>
            <w:tcW w:w="1710" w:type="dxa"/>
          </w:tcPr>
          <w:p w:rsidR="00AB04B6" w:rsidRPr="004B1061" w:rsidRDefault="00AB04B6" w:rsidP="00963E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11:00 – 1</w:t>
            </w:r>
            <w:r w:rsidR="00963E5C">
              <w:rPr>
                <w:rFonts w:ascii="Times New Roman" w:hAnsi="Times New Roman" w:cs="Times New Roman"/>
              </w:rPr>
              <w:t>1:34</w:t>
            </w:r>
          </w:p>
        </w:tc>
        <w:tc>
          <w:tcPr>
            <w:tcW w:w="1800" w:type="dxa"/>
          </w:tcPr>
          <w:p w:rsidR="00AB04B6" w:rsidRPr="004B1061" w:rsidRDefault="00963E5C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  <w:r w:rsidR="004909E3">
              <w:rPr>
                <w:rFonts w:ascii="Times New Roman" w:hAnsi="Times New Roman" w:cs="Times New Roman"/>
              </w:rPr>
              <w:t>.4</w:t>
            </w:r>
            <w:r w:rsidR="00AB04B6" w:rsidRPr="004B1061">
              <w:rPr>
                <w:rFonts w:ascii="Times New Roman" w:hAnsi="Times New Roman" w:cs="Times New Roman"/>
              </w:rPr>
              <w:t xml:space="preserve"> ± </w:t>
            </w:r>
            <w:r w:rsidR="004909E3">
              <w:rPr>
                <w:rFonts w:ascii="Times New Roman" w:hAnsi="Times New Roman" w:cs="Times New Roman"/>
              </w:rPr>
              <w:t>5.7</w:t>
            </w:r>
          </w:p>
        </w:tc>
        <w:tc>
          <w:tcPr>
            <w:tcW w:w="1620" w:type="dxa"/>
          </w:tcPr>
          <w:p w:rsidR="00AB04B6" w:rsidRPr="004B1061" w:rsidRDefault="00963E5C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0.10</w:t>
            </w:r>
          </w:p>
        </w:tc>
        <w:tc>
          <w:tcPr>
            <w:tcW w:w="1170" w:type="dxa"/>
          </w:tcPr>
          <w:p w:rsidR="00AB04B6" w:rsidRPr="004B1061" w:rsidRDefault="00963E5C" w:rsidP="00963E5C">
            <w:pPr>
              <w:tabs>
                <w:tab w:val="left" w:pos="225"/>
                <w:tab w:val="center" w:pos="477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8.1</w:t>
            </w:r>
            <w:r w:rsidR="00AB04B6" w:rsidRPr="004B1061">
              <w:rPr>
                <w:rFonts w:ascii="Times New Roman" w:hAnsi="Times New Roman" w:cs="Times New Roman"/>
              </w:rPr>
              <w:t xml:space="preserve"> ±</w:t>
            </w:r>
            <w:r>
              <w:rPr>
                <w:rFonts w:ascii="Times New Roman" w:hAnsi="Times New Roman" w:cs="Times New Roman"/>
              </w:rPr>
              <w:t xml:space="preserve"> 1.7</w:t>
            </w:r>
            <w:r w:rsidR="00AB04B6" w:rsidRPr="004B106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78" w:type="dxa"/>
          </w:tcPr>
          <w:p w:rsidR="00AB04B6" w:rsidRPr="004B1061" w:rsidRDefault="00A305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</w:t>
            </w:r>
            <w:r w:rsidR="00963E5C">
              <w:rPr>
                <w:rFonts w:ascii="Times New Roman" w:hAnsi="Times New Roman" w:cs="Times New Roman"/>
              </w:rPr>
              <w:t xml:space="preserve"> </w:t>
            </w:r>
            <w:r w:rsidR="00AB04B6" w:rsidRPr="004B1061">
              <w:rPr>
                <w:rFonts w:ascii="Times New Roman" w:hAnsi="Times New Roman" w:cs="Times New Roman"/>
              </w:rPr>
              <w:t>±</w:t>
            </w:r>
            <w:r>
              <w:rPr>
                <w:rFonts w:ascii="Times New Roman" w:hAnsi="Times New Roman" w:cs="Times New Roman"/>
              </w:rPr>
              <w:t xml:space="preserve"> 2.64</w:t>
            </w:r>
            <w:r w:rsidR="00AB04B6" w:rsidRPr="004B1061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B04B6" w:rsidRPr="004B1061" w:rsidTr="00AB04B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8" w:type="dxa"/>
          </w:tcPr>
          <w:p w:rsidR="00AB04B6" w:rsidRPr="004B1061" w:rsidRDefault="00AB04B6" w:rsidP="00661786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B1061">
              <w:rPr>
                <w:rFonts w:ascii="Times New Roman" w:hAnsi="Times New Roman" w:cs="Times New Roman"/>
              </w:rPr>
              <w:t xml:space="preserve">7 June 0 </w:t>
            </w:r>
          </w:p>
        </w:tc>
        <w:tc>
          <w:tcPr>
            <w:tcW w:w="171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23:00 – 23:30</w:t>
            </w:r>
          </w:p>
        </w:tc>
        <w:tc>
          <w:tcPr>
            <w:tcW w:w="1800" w:type="dxa"/>
          </w:tcPr>
          <w:p w:rsidR="00AB04B6" w:rsidRPr="004B1061" w:rsidRDefault="00A30563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231 ± 8</w:t>
            </w:r>
            <w:r w:rsidR="00AB04B6" w:rsidRPr="004B1061">
              <w:rPr>
                <w:rFonts w:ascii="Times New Roman" w:hAnsi="Times New Roman" w:cs="Times New Roman"/>
              </w:rPr>
              <w:t>.5</w:t>
            </w:r>
          </w:p>
        </w:tc>
        <w:tc>
          <w:tcPr>
            <w:tcW w:w="1620" w:type="dxa"/>
          </w:tcPr>
          <w:p w:rsidR="00AB04B6" w:rsidRPr="004B1061" w:rsidRDefault="00A30563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0.79</w:t>
            </w:r>
          </w:p>
        </w:tc>
        <w:tc>
          <w:tcPr>
            <w:tcW w:w="117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5.5 ± 1.5</w:t>
            </w:r>
          </w:p>
        </w:tc>
        <w:tc>
          <w:tcPr>
            <w:tcW w:w="1278" w:type="dxa"/>
          </w:tcPr>
          <w:p w:rsidR="00AB04B6" w:rsidRPr="004B1061" w:rsidRDefault="00A30563" w:rsidP="00A305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45.6 ± 12.1</w:t>
            </w:r>
          </w:p>
        </w:tc>
      </w:tr>
      <w:tr w:rsidR="00AB04B6" w:rsidRPr="004B1061" w:rsidTr="00AB04B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8" w:type="dxa"/>
          </w:tcPr>
          <w:p w:rsidR="00AB04B6" w:rsidRPr="004B1061" w:rsidRDefault="00AB04B6" w:rsidP="00661786">
            <w:pPr>
              <w:jc w:val="center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9 June 0</w:t>
            </w:r>
          </w:p>
        </w:tc>
        <w:tc>
          <w:tcPr>
            <w:tcW w:w="171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00:20 – 00:33</w:t>
            </w:r>
          </w:p>
        </w:tc>
        <w:tc>
          <w:tcPr>
            <w:tcW w:w="180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764 ± 39</w:t>
            </w:r>
          </w:p>
        </w:tc>
        <w:tc>
          <w:tcPr>
            <w:tcW w:w="162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0.45</w:t>
            </w:r>
          </w:p>
        </w:tc>
        <w:tc>
          <w:tcPr>
            <w:tcW w:w="117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2.1 ± 0.</w:t>
            </w:r>
            <w:r w:rsidR="00A30563">
              <w:rPr>
                <w:rFonts w:ascii="Times New Roman" w:hAnsi="Times New Roman" w:cs="Times New Roman"/>
              </w:rPr>
              <w:t>77</w:t>
            </w:r>
          </w:p>
        </w:tc>
        <w:tc>
          <w:tcPr>
            <w:tcW w:w="1278" w:type="dxa"/>
          </w:tcPr>
          <w:p w:rsidR="00AB04B6" w:rsidRPr="004B1061" w:rsidRDefault="00A30563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28.7</w:t>
            </w:r>
            <w:r w:rsidR="00AB04B6" w:rsidRPr="004B1061">
              <w:rPr>
                <w:rFonts w:ascii="Times New Roman" w:hAnsi="Times New Roman" w:cs="Times New Roman"/>
              </w:rPr>
              <w:t xml:space="preserve"> ±</w:t>
            </w:r>
            <w:r>
              <w:rPr>
                <w:rFonts w:ascii="Times New Roman" w:hAnsi="Times New Roman" w:cs="Times New Roman"/>
              </w:rPr>
              <w:t xml:space="preserve"> 4.65</w:t>
            </w:r>
          </w:p>
        </w:tc>
      </w:tr>
      <w:tr w:rsidR="00AB04B6" w:rsidRPr="004B1061" w:rsidTr="00AB04B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8" w:type="dxa"/>
          </w:tcPr>
          <w:p w:rsidR="00AB04B6" w:rsidRPr="004B1061" w:rsidRDefault="00AB04B6" w:rsidP="00661786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4B1061">
              <w:rPr>
                <w:rFonts w:ascii="Times New Roman" w:hAnsi="Times New Roman" w:cs="Times New Roman"/>
              </w:rPr>
              <w:t>11 June 0</w:t>
            </w:r>
          </w:p>
        </w:tc>
        <w:tc>
          <w:tcPr>
            <w:tcW w:w="171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00:06 – 00:31</w:t>
            </w:r>
          </w:p>
        </w:tc>
        <w:tc>
          <w:tcPr>
            <w:tcW w:w="180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834 ±19</w:t>
            </w:r>
          </w:p>
        </w:tc>
        <w:tc>
          <w:tcPr>
            <w:tcW w:w="162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4B1061">
              <w:rPr>
                <w:rFonts w:ascii="Times New Roman" w:hAnsi="Times New Roman" w:cs="Times New Roman"/>
              </w:rPr>
              <w:t>0.96</w:t>
            </w:r>
          </w:p>
        </w:tc>
        <w:tc>
          <w:tcPr>
            <w:tcW w:w="1170" w:type="dxa"/>
          </w:tcPr>
          <w:p w:rsidR="00AB04B6" w:rsidRPr="004B1061" w:rsidRDefault="00AB04B6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 ± 0.4</w:t>
            </w:r>
          </w:p>
        </w:tc>
        <w:tc>
          <w:tcPr>
            <w:tcW w:w="1278" w:type="dxa"/>
          </w:tcPr>
          <w:p w:rsidR="00AB04B6" w:rsidRPr="004B1061" w:rsidRDefault="00A30563" w:rsidP="00661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67.9 ± 22.1</w:t>
            </w:r>
          </w:p>
        </w:tc>
      </w:tr>
    </w:tbl>
    <w:p w:rsidR="00AB04B6" w:rsidRPr="00AB04B6" w:rsidRDefault="00AB04B6" w:rsidP="00AB04B6">
      <w:pPr>
        <w:pStyle w:val="SaraAMS"/>
        <w:rPr>
          <w:b/>
        </w:rPr>
      </w:pPr>
    </w:p>
    <w:p w:rsidR="00AB04B6" w:rsidRDefault="00AB04B6" w:rsidP="00BB1D74"/>
    <w:p w:rsidR="00AB04B6" w:rsidRDefault="00AB04B6" w:rsidP="00BB1D74"/>
    <w:p w:rsidR="00544900" w:rsidRDefault="00544900" w:rsidP="00544900">
      <w:r>
        <w:rPr>
          <w:b/>
          <w:vertAlign w:val="superscript"/>
        </w:rPr>
        <w:t>a</w:t>
      </w:r>
      <w:r>
        <w:t xml:space="preserve"> Pearson correlation coefficient</w:t>
      </w:r>
    </w:p>
    <w:p w:rsidR="00AB04B6" w:rsidRDefault="00AB04B6" w:rsidP="00BB1D74"/>
    <w:p w:rsidR="00AB04B6" w:rsidRDefault="00AB04B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661786" w:rsidRDefault="00661786" w:rsidP="00BB1D74"/>
    <w:p w:rsidR="00AB04B6" w:rsidRDefault="00AB04B6" w:rsidP="00BB1D74"/>
    <w:p w:rsidR="00AB04B6" w:rsidRDefault="00AB04B6" w:rsidP="00BB1D74"/>
    <w:p w:rsidR="00FD6696" w:rsidRPr="003D0760" w:rsidRDefault="00661786" w:rsidP="00FD66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Table 6</w:t>
      </w:r>
      <w:r w:rsidR="003D0760" w:rsidRPr="00F55E8D">
        <w:rPr>
          <w:rFonts w:ascii="Times New Roman" w:hAnsi="Times New Roman" w:cs="Times New Roman"/>
          <w:sz w:val="24"/>
          <w:szCs w:val="24"/>
        </w:rPr>
        <w:t xml:space="preserve">.  </w:t>
      </w:r>
      <w:r w:rsidR="00FD6696">
        <w:rPr>
          <w:rFonts w:ascii="Times New Roman" w:hAnsi="Times New Roman" w:cs="Times New Roman"/>
          <w:sz w:val="24"/>
          <w:szCs w:val="24"/>
        </w:rPr>
        <w:t xml:space="preserve">N vs </w:t>
      </w:r>
      <w:r w:rsidR="00FD6696">
        <w:rPr>
          <w:rFonts w:ascii="Times New Roman" w:hAnsi="Times New Roman" w:cs="Times New Roman"/>
          <w:i/>
          <w:sz w:val="24"/>
          <w:szCs w:val="24"/>
        </w:rPr>
        <w:t xml:space="preserve">S </w:t>
      </w:r>
      <w:r w:rsidR="00BF35BD">
        <w:rPr>
          <w:rFonts w:ascii="Times New Roman" w:hAnsi="Times New Roman" w:cs="Times New Roman"/>
          <w:sz w:val="24"/>
          <w:szCs w:val="24"/>
        </w:rPr>
        <w:t>Ratios</w:t>
      </w:r>
      <w:r w:rsidR="00FD6696">
        <w:rPr>
          <w:rFonts w:ascii="Times New Roman" w:hAnsi="Times New Roman" w:cs="Times New Roman"/>
          <w:sz w:val="24"/>
          <w:szCs w:val="24"/>
        </w:rPr>
        <w:t xml:space="preserve"> for 22 marine cases </w:t>
      </w:r>
    </w:p>
    <w:tbl>
      <w:tblPr>
        <w:tblStyle w:val="GridTable1Light3"/>
        <w:tblW w:w="0" w:type="auto"/>
        <w:tblLook w:val="04A0" w:firstRow="1" w:lastRow="0" w:firstColumn="1" w:lastColumn="0" w:noHBand="0" w:noVBand="1"/>
      </w:tblPr>
      <w:tblGrid>
        <w:gridCol w:w="2823"/>
        <w:gridCol w:w="1583"/>
        <w:gridCol w:w="1583"/>
        <w:gridCol w:w="1463"/>
        <w:gridCol w:w="1463"/>
      </w:tblGrid>
      <w:tr w:rsidR="00C670C4" w:rsidTr="00FE036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Trajectory Arrival Time</w:t>
            </w:r>
          </w:p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Day, Month, Time (UTC)</w:t>
            </w:r>
          </w:p>
          <w:p w:rsidR="004909E3" w:rsidRDefault="004909E3" w:rsidP="00C670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(subinterval)</w:t>
            </w:r>
          </w:p>
        </w:tc>
        <w:tc>
          <w:tcPr>
            <w:tcW w:w="0" w:type="auto"/>
            <w:vAlign w:val="center"/>
          </w:tcPr>
          <w:p w:rsidR="00C670C4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S</w:t>
            </w:r>
          </w:p>
          <w:p w:rsidR="00C670C4" w:rsidRPr="008E52BE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0.055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C670C4" w:rsidRDefault="008E4635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Ratio</w:t>
            </w:r>
            <w:r w:rsidR="00C670C4">
              <w:rPr>
                <w:rFonts w:ascii="Times New Roman" w:hAnsi="Times New Roman" w:cs="Times New Roman"/>
                <w:sz w:val="24"/>
                <w:szCs w:val="24"/>
              </w:rPr>
              <w:t>, μm</w:t>
            </w:r>
            <w:r w:rsidR="007C112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0" w:type="auto"/>
            <w:vAlign w:val="center"/>
          </w:tcPr>
          <w:p w:rsidR="00C670C4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S</w:t>
            </w:r>
          </w:p>
          <w:p w:rsidR="00C670C4" w:rsidRPr="008E52BE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0.055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C670C4" w:rsidRPr="00325609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3E06B2">
              <w:rPr>
                <w:rFonts w:ascii="Times New Roman" w:hAnsi="Times New Roman" w:cs="Times New Roman"/>
                <w:i/>
                <w:sz w:val="24"/>
                <w:szCs w:val="24"/>
              </w:rPr>
              <w:t>r</w:t>
            </w:r>
            <w:r w:rsidR="004F61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F61C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:rsidR="00C670C4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S</w:t>
            </w:r>
          </w:p>
          <w:p w:rsidR="00C670C4" w:rsidRPr="008E52BE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0.12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C670C4" w:rsidRPr="008E52BE" w:rsidRDefault="008E4635" w:rsidP="008E463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Ratio</w:t>
            </w:r>
            <w:r w:rsidR="00C670C4">
              <w:rPr>
                <w:rFonts w:ascii="Times New Roman" w:hAnsi="Times New Roman" w:cs="Times New Roman"/>
                <w:sz w:val="24"/>
                <w:szCs w:val="24"/>
              </w:rPr>
              <w:t>, μm</w:t>
            </w:r>
            <w:r w:rsidR="007C112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0" w:type="auto"/>
            <w:vAlign w:val="center"/>
          </w:tcPr>
          <w:p w:rsidR="00C670C4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 w:rsidRPr="004F5EF6">
              <w:rPr>
                <w:rFonts w:ascii="Times New Roman" w:hAnsi="Times New Roman" w:cs="Times New Roman"/>
                <w:i/>
                <w:sz w:val="24"/>
                <w:szCs w:val="24"/>
              </w:rPr>
              <w:t>S</w:t>
            </w:r>
          </w:p>
          <w:p w:rsidR="00C670C4" w:rsidRPr="008E52BE" w:rsidRDefault="00C670C4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0.12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C670C4" w:rsidRPr="003E06B2" w:rsidRDefault="00BF20E2" w:rsidP="00C670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E06B2">
              <w:rPr>
                <w:rFonts w:ascii="Times New Roman" w:hAnsi="Times New Roman" w:cs="Times New Roman"/>
                <w:i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  <w:r w:rsidRPr="003E06B2" w:rsidDel="00BF20E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Pr="008E52BE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0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6.8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Pr="008E52BE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6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0.65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0.82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Pr="008E52BE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12 </w:t>
            </w:r>
            <w:r w:rsidR="004909E3">
              <w:rPr>
                <w:rFonts w:ascii="Times New Roman" w:hAnsi="Times New Roman" w:cs="Times New Roman"/>
                <w:b w:val="0"/>
                <w:sz w:val="24"/>
                <w:szCs w:val="24"/>
              </w:rPr>
              <w:t>(11:00 – 11:34)</w:t>
            </w:r>
          </w:p>
        </w:tc>
        <w:tc>
          <w:tcPr>
            <w:tcW w:w="0" w:type="auto"/>
            <w:vAlign w:val="bottom"/>
          </w:tcPr>
          <w:p w:rsidR="00C670C4" w:rsidRDefault="004909E3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  <w:r w:rsidR="00C670C4">
              <w:rPr>
                <w:rFonts w:ascii="Times New Roman" w:hAnsi="Times New Roman" w:cs="Times New Roman"/>
                <w:sz w:val="24"/>
                <w:szCs w:val="24"/>
              </w:rPr>
              <w:t xml:space="preserve"> ± 0.4</w:t>
            </w:r>
          </w:p>
        </w:tc>
        <w:tc>
          <w:tcPr>
            <w:tcW w:w="0" w:type="auto"/>
            <w:vAlign w:val="bottom"/>
          </w:tcPr>
          <w:p w:rsidR="00C670C4" w:rsidRDefault="004909E3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0.48</w:t>
            </w:r>
          </w:p>
        </w:tc>
        <w:tc>
          <w:tcPr>
            <w:tcW w:w="0" w:type="auto"/>
            <w:vAlign w:val="bottom"/>
          </w:tcPr>
          <w:p w:rsidR="00C670C4" w:rsidRDefault="004909E3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 ± 0.1</w:t>
            </w:r>
          </w:p>
        </w:tc>
        <w:tc>
          <w:tcPr>
            <w:tcW w:w="0" w:type="auto"/>
            <w:vAlign w:val="bottom"/>
          </w:tcPr>
          <w:p w:rsidR="00C670C4" w:rsidRDefault="004909E3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0.56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Pr="008E52BE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18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0.84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Pr="008E52BE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0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14.8 ± 0.3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Pr="008E52BE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6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4.8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0.70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 ± 0.0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Pr="008E52BE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12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7.0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0.80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18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8.0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 ± 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0.80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7 June 0 </w:t>
            </w:r>
            <w:r w:rsidR="00D36B45">
              <w:rPr>
                <w:rFonts w:ascii="Times New Roman" w:hAnsi="Times New Roman" w:cs="Times New Roman"/>
                <w:b w:val="0"/>
                <w:sz w:val="24"/>
                <w:szCs w:val="24"/>
              </w:rPr>
              <w:t>(23:00 – 23:30)</w:t>
            </w:r>
          </w:p>
        </w:tc>
        <w:tc>
          <w:tcPr>
            <w:tcW w:w="0" w:type="auto"/>
            <w:vAlign w:val="bottom"/>
          </w:tcPr>
          <w:p w:rsidR="00C670C4" w:rsidRDefault="001B26A7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11.4</w:t>
            </w:r>
            <w:r w:rsidR="00D36B45">
              <w:rPr>
                <w:rFonts w:ascii="Times New Roman" w:hAnsi="Times New Roman" w:cs="Times New Roman"/>
                <w:sz w:val="24"/>
                <w:szCs w:val="24"/>
              </w:rPr>
              <w:t xml:space="preserve"> ± 0.3</w:t>
            </w:r>
          </w:p>
        </w:tc>
        <w:tc>
          <w:tcPr>
            <w:tcW w:w="0" w:type="auto"/>
            <w:vAlign w:val="bottom"/>
          </w:tcPr>
          <w:p w:rsidR="00C670C4" w:rsidRDefault="001B26A7" w:rsidP="00D36B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</w:p>
        </w:tc>
        <w:tc>
          <w:tcPr>
            <w:tcW w:w="0" w:type="auto"/>
            <w:vAlign w:val="bottom"/>
          </w:tcPr>
          <w:p w:rsidR="00C670C4" w:rsidRDefault="00D36B45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6.0 ± 0.1</w:t>
            </w:r>
          </w:p>
        </w:tc>
        <w:tc>
          <w:tcPr>
            <w:tcW w:w="0" w:type="auto"/>
            <w:vAlign w:val="bottom"/>
          </w:tcPr>
          <w:p w:rsidR="00C670C4" w:rsidRDefault="00CC79E8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7 June 6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16.4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6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9.3 ± 0.4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0.33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12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15.9 ± 0.3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0.90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7.5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18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16.1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8.5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0 </w:t>
            </w:r>
            <w:r w:rsidR="00D36B45">
              <w:rPr>
                <w:rFonts w:ascii="Times New Roman" w:hAnsi="Times New Roman" w:cs="Times New Roman"/>
                <w:b w:val="0"/>
                <w:sz w:val="24"/>
                <w:szCs w:val="24"/>
              </w:rPr>
              <w:t>(00:20 – 00:30)</w:t>
            </w:r>
          </w:p>
        </w:tc>
        <w:tc>
          <w:tcPr>
            <w:tcW w:w="0" w:type="auto"/>
            <w:vAlign w:val="bottom"/>
          </w:tcPr>
          <w:p w:rsidR="00C670C4" w:rsidRDefault="00CC79E8" w:rsidP="00CC79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25.5 ± 0.6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C79E8">
              <w:rPr>
                <w:rFonts w:ascii="Times New Roman" w:hAnsi="Times New Roman" w:cs="Times New Roman"/>
                <w:sz w:val="24"/>
                <w:szCs w:val="24"/>
              </w:rPr>
              <w:t>.96</w:t>
            </w:r>
          </w:p>
        </w:tc>
        <w:tc>
          <w:tcPr>
            <w:tcW w:w="0" w:type="auto"/>
            <w:vAlign w:val="bottom"/>
          </w:tcPr>
          <w:p w:rsidR="00C670C4" w:rsidRDefault="00CC79E8" w:rsidP="00CC79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11.3 ± 0.1</w:t>
            </w:r>
          </w:p>
        </w:tc>
        <w:tc>
          <w:tcPr>
            <w:tcW w:w="0" w:type="auto"/>
            <w:vAlign w:val="bottom"/>
          </w:tcPr>
          <w:p w:rsidR="00C670C4" w:rsidRDefault="00CC79E8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6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23.5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10.5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12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11.0 ± 0.7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5.5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18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20.5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9.8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0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 ± 0.6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0.64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8.6 ±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0.91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6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22.9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11.0 ± 0.0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18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23.2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0.94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0.97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11 June 0 </w:t>
            </w:r>
            <w:r w:rsidR="00CC79E8">
              <w:rPr>
                <w:rFonts w:ascii="Times New Roman" w:hAnsi="Times New Roman" w:cs="Times New Roman"/>
                <w:b w:val="0"/>
                <w:sz w:val="24"/>
                <w:szCs w:val="24"/>
              </w:rPr>
              <w:t>(00:06 – 00:31)</w:t>
            </w:r>
          </w:p>
        </w:tc>
        <w:tc>
          <w:tcPr>
            <w:tcW w:w="0" w:type="auto"/>
            <w:vAlign w:val="bottom"/>
          </w:tcPr>
          <w:p w:rsidR="00C670C4" w:rsidRDefault="00CC79E8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21.9 ± 0.2</w:t>
            </w:r>
          </w:p>
        </w:tc>
        <w:tc>
          <w:tcPr>
            <w:tcW w:w="0" w:type="auto"/>
            <w:vAlign w:val="bottom"/>
          </w:tcPr>
          <w:p w:rsidR="00C670C4" w:rsidRDefault="00CC79E8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0.99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 ±  0.2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11 June 6 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± 0.3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0.90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3.0 ± 0.1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</w:p>
        </w:tc>
      </w:tr>
      <w:tr w:rsidR="00C670C4" w:rsidTr="00FE0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C670C4" w:rsidRDefault="00C670C4" w:rsidP="00C670C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Average (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b w:val="0"/>
                      <w:i/>
                      <w:sz w:val="24"/>
                      <w:szCs w:val="24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acc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± σ)</m:t>
              </m:r>
            </m:oMath>
          </w:p>
        </w:tc>
        <w:tc>
          <w:tcPr>
            <w:tcW w:w="0" w:type="auto"/>
            <w:vAlign w:val="bottom"/>
          </w:tcPr>
          <w:p w:rsidR="00C670C4" w:rsidRDefault="001B26A7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14.1 ± 6.8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bottom"/>
          </w:tcPr>
          <w:p w:rsidR="00C670C4" w:rsidRDefault="00A61F57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 ± 2.7</w:t>
            </w:r>
          </w:p>
        </w:tc>
        <w:tc>
          <w:tcPr>
            <w:tcW w:w="0" w:type="auto"/>
            <w:vAlign w:val="bottom"/>
          </w:tcPr>
          <w:p w:rsidR="00C670C4" w:rsidRDefault="00C670C4" w:rsidP="00C67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D0760" w:rsidRDefault="003D0760" w:rsidP="00BB1D74"/>
    <w:p w:rsidR="00781D9C" w:rsidRDefault="00781D9C" w:rsidP="00BB1D74"/>
    <w:p w:rsidR="00781D9C" w:rsidRDefault="004F61C3" w:rsidP="00BB1D74">
      <w:r>
        <w:rPr>
          <w:b/>
          <w:vertAlign w:val="superscript"/>
        </w:rPr>
        <w:t>a</w:t>
      </w:r>
      <w:r>
        <w:t xml:space="preserve"> Pearson correlation coeffi</w:t>
      </w:r>
      <w:r w:rsidR="00BF20E2">
        <w:t>ci</w:t>
      </w:r>
      <w:r>
        <w:t>ent</w:t>
      </w:r>
    </w:p>
    <w:p w:rsidR="00781D9C" w:rsidRDefault="00781D9C" w:rsidP="00BB1D74"/>
    <w:p w:rsidR="00781D9C" w:rsidRDefault="00781D9C" w:rsidP="00BB1D74"/>
    <w:p w:rsidR="00781D9C" w:rsidRDefault="00781D9C" w:rsidP="00BB1D74"/>
    <w:p w:rsidR="00781D9C" w:rsidRDefault="00781D9C" w:rsidP="00BB1D74"/>
    <w:p w:rsidR="00455463" w:rsidRDefault="000A3C11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568762" wp14:editId="43949F3B">
            <wp:extent cx="5572125" cy="731520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8June12_timeseries.eps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D70" w:rsidRDefault="00455463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Fig. 19.  </w:t>
      </w:r>
      <w:r>
        <w:rPr>
          <w:rFonts w:ascii="Times New Roman" w:hAnsi="Times New Roman" w:cs="Times New Roman"/>
          <w:sz w:val="24"/>
          <w:szCs w:val="24"/>
        </w:rPr>
        <w:t xml:space="preserve">Time series for </w:t>
      </w:r>
      <w:r w:rsidR="00CB5D48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8 June 12 UTC arrival.  </w:t>
      </w:r>
    </w:p>
    <w:p w:rsidR="003E30E0" w:rsidRPr="003B6D70" w:rsidRDefault="000A7224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AD721A" wp14:editId="13FF16DB">
                <wp:simplePos x="0" y="0"/>
                <wp:positionH relativeFrom="column">
                  <wp:posOffset>620973</wp:posOffset>
                </wp:positionH>
                <wp:positionV relativeFrom="paragraph">
                  <wp:posOffset>240077</wp:posOffset>
                </wp:positionV>
                <wp:extent cx="122830" cy="129654"/>
                <wp:effectExtent l="0" t="0" r="10795" b="22860"/>
                <wp:wrapNone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1296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8120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AD721A" id="Rectangle 93" o:spid="_x0000_s1101" style="position:absolute;margin-left:48.9pt;margin-top:18.9pt;width:9.65pt;height:10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" fillcolor="white [3212]" strokecolor="white [3212]" strokeweight="2pt">
                <v:textbox>
                  <w:txbxContent>
                    <w:p w:rsidR="0075701C" w:rsidRDefault="0075701C" w:rsidP="008120F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C3DF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C1C8702" wp14:editId="2D741B17">
                <wp:simplePos x="0" y="0"/>
                <wp:positionH relativeFrom="column">
                  <wp:posOffset>1538288</wp:posOffset>
                </wp:positionH>
                <wp:positionV relativeFrom="paragraph">
                  <wp:posOffset>247968</wp:posOffset>
                </wp:positionV>
                <wp:extent cx="61912" cy="114300"/>
                <wp:effectExtent l="0" t="0" r="14605" b="19050"/>
                <wp:wrapNone/>
                <wp:docPr id="105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CC0B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1C8702" id="Rectangle 105" o:spid="_x0000_s1102" style="position:absolute;margin-left:121.15pt;margin-top:19.55pt;width:4.85pt;height:9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" fillcolor="white [3212]" strokecolor="white [3212]" strokeweight="2pt">
                <v:textbox>
                  <w:txbxContent>
                    <w:p w:rsidR="0075701C" w:rsidRDefault="0075701C" w:rsidP="00CC0B2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C3DF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A400025" wp14:editId="64526D85">
                <wp:simplePos x="0" y="0"/>
                <wp:positionH relativeFrom="column">
                  <wp:posOffset>3214688</wp:posOffset>
                </wp:positionH>
                <wp:positionV relativeFrom="paragraph">
                  <wp:posOffset>247968</wp:posOffset>
                </wp:positionV>
                <wp:extent cx="314325" cy="114300"/>
                <wp:effectExtent l="0" t="0" r="28575" b="19050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CC0B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400025" id="Rectangle 104" o:spid="_x0000_s1103" style="position:absolute;margin-left:253.15pt;margin-top:19.55pt;width:24.75pt;height:9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" fillcolor="white [3212]" strokecolor="white [3212]" strokeweight="2pt">
                <v:textbox>
                  <w:txbxContent>
                    <w:p w:rsidR="0075701C" w:rsidRDefault="0075701C" w:rsidP="00CC0B2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C3DF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9407E9A" wp14:editId="4A45BA61">
                <wp:simplePos x="0" y="0"/>
                <wp:positionH relativeFrom="column">
                  <wp:posOffset>3589168</wp:posOffset>
                </wp:positionH>
                <wp:positionV relativeFrom="paragraph">
                  <wp:posOffset>247968</wp:posOffset>
                </wp:positionV>
                <wp:extent cx="54145" cy="90218"/>
                <wp:effectExtent l="0" t="0" r="22225" b="24130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45" cy="902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CC0B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407E9A" id="Rectangle 103" o:spid="_x0000_s1104" style="position:absolute;margin-left:282.6pt;margin-top:19.55pt;width:4.25pt;height:7.1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" fillcolor="white [3212]" strokecolor="white [3212]" strokeweight="2pt">
                <v:textbox>
                  <w:txbxContent>
                    <w:p w:rsidR="0075701C" w:rsidRDefault="0075701C" w:rsidP="00CC0B2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C3DF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00BEC4F" wp14:editId="14758112">
                <wp:simplePos x="0" y="0"/>
                <wp:positionH relativeFrom="column">
                  <wp:posOffset>1300163</wp:posOffset>
                </wp:positionH>
                <wp:positionV relativeFrom="paragraph">
                  <wp:posOffset>286068</wp:posOffset>
                </wp:positionV>
                <wp:extent cx="100012" cy="119062"/>
                <wp:effectExtent l="0" t="0" r="14605" b="14605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" cy="1190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CC0B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0BEC4F" id="Rectangle 102" o:spid="_x0000_s1105" style="position:absolute;margin-left:102.4pt;margin-top:22.55pt;width:7.85pt;height:9.3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" fillcolor="white [3212]" strokecolor="white [3212]" strokeweight="2pt">
                <v:textbox>
                  <w:txbxContent>
                    <w:p w:rsidR="0075701C" w:rsidRDefault="0075701C" w:rsidP="00CC0B2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9609B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E55871" wp14:editId="4B7EDD23">
                <wp:simplePos x="0" y="0"/>
                <wp:positionH relativeFrom="column">
                  <wp:posOffset>738835</wp:posOffset>
                </wp:positionH>
                <wp:positionV relativeFrom="paragraph">
                  <wp:posOffset>12192</wp:posOffset>
                </wp:positionV>
                <wp:extent cx="431597" cy="160934"/>
                <wp:effectExtent l="0" t="0" r="26035" b="10795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31597" cy="1609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D960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55871" id="Rectangle 96" o:spid="_x0000_s1106" style="position:absolute;margin-left:58.2pt;margin-top:.95pt;width:34pt;height:12.65pt;flip:y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" fillcolor="white [3212]" strokecolor="white [3212]" strokeweight="2pt">
                <v:textbox>
                  <w:txbxContent>
                    <w:p w:rsidR="0075701C" w:rsidRDefault="0075701C" w:rsidP="00D9609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128B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F66BBE" wp14:editId="749044AB">
                <wp:simplePos x="0" y="0"/>
                <wp:positionH relativeFrom="column">
                  <wp:posOffset>566382</wp:posOffset>
                </wp:positionH>
                <wp:positionV relativeFrom="paragraph">
                  <wp:posOffset>242030</wp:posOffset>
                </wp:positionV>
                <wp:extent cx="122830" cy="81886"/>
                <wp:effectExtent l="0" t="0" r="10795" b="13970"/>
                <wp:wrapNone/>
                <wp:docPr id="2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818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8120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F66BBE" id="Rectangle 206" o:spid="_x0000_s1107" style="position:absolute;margin-left:44.6pt;margin-top:19.05pt;width:9.65pt;height:6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" fillcolor="white [3212]" strokecolor="white [3212]" strokeweight="2pt">
                <v:textbox>
                  <w:txbxContent>
                    <w:p w:rsidR="0075701C" w:rsidRDefault="0075701C" w:rsidP="008120F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128B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DA73C7F" wp14:editId="73C8AF06">
                <wp:simplePos x="0" y="0"/>
                <wp:positionH relativeFrom="column">
                  <wp:posOffset>504967</wp:posOffset>
                </wp:positionH>
                <wp:positionV relativeFrom="paragraph">
                  <wp:posOffset>160465</wp:posOffset>
                </wp:positionV>
                <wp:extent cx="122830" cy="150126"/>
                <wp:effectExtent l="0" t="0" r="10795" b="21590"/>
                <wp:wrapNone/>
                <wp:docPr id="210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1501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5701C" w:rsidRDefault="0075701C" w:rsidP="008120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73C7F" id="Rectangle 210" o:spid="_x0000_s1108" style="position:absolute;margin-left:39.75pt;margin-top:12.65pt;width:9.65pt;height:11.8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" fillcolor="white [3212]" strokecolor="white [3212]" strokeweight="2pt">
                <v:textbox>
                  <w:txbxContent>
                    <w:p w:rsidR="0075701C" w:rsidRDefault="0075701C" w:rsidP="008120F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B0A8D" w:rsidRPr="00765614" w:rsidRDefault="00661786" w:rsidP="00BB1D74">
      <w:pPr>
        <w:rPr>
          <w:rFonts w:ascii="Times New Roman" w:hAnsi="Times New Roman" w:cs="Times New Roman"/>
          <w:i/>
          <w:sz w:val="24"/>
          <w:szCs w:val="24"/>
        </w:rPr>
      </w:pPr>
      <w:r w:rsidRPr="007F4408">
        <w:rPr>
          <w:rFonts w:ascii="Times New Roman" w:hAnsi="Times New Roman" w:cs="Times New Roman"/>
          <w:b/>
          <w:sz w:val="24"/>
          <w:szCs w:val="24"/>
        </w:rPr>
        <w:lastRenderedPageBreak/>
        <w:t>Table 7</w:t>
      </w:r>
      <w:r w:rsidR="008B0A8D" w:rsidRPr="007F4408">
        <w:rPr>
          <w:rFonts w:ascii="Times New Roman" w:hAnsi="Times New Roman" w:cs="Times New Roman"/>
          <w:b/>
          <w:sz w:val="24"/>
          <w:szCs w:val="24"/>
        </w:rPr>
        <w:t xml:space="preserve">.  </w:t>
      </w:r>
      <w:r w:rsidRPr="007F4408">
        <w:rPr>
          <w:rFonts w:ascii="Times New Roman" w:hAnsi="Times New Roman" w:cs="Times New Roman"/>
          <w:i/>
          <w:sz w:val="24"/>
          <w:szCs w:val="24"/>
        </w:rPr>
        <w:t>F</w:t>
      </w:r>
      <w:r w:rsidR="008B0A8D" w:rsidRPr="007F4408">
        <w:rPr>
          <w:rFonts w:ascii="Times New Roman" w:hAnsi="Times New Roman" w:cs="Times New Roman"/>
          <w:sz w:val="24"/>
          <w:szCs w:val="24"/>
        </w:rPr>
        <w:t xml:space="preserve"> </w:t>
      </w:r>
      <w:r w:rsidR="00CB42D2">
        <w:rPr>
          <w:rFonts w:ascii="Times New Roman" w:hAnsi="Times New Roman" w:cs="Times New Roman"/>
          <w:sz w:val="24"/>
          <w:szCs w:val="24"/>
        </w:rPr>
        <w:t>on</w:t>
      </w:r>
      <w:r w:rsidR="008B0A8D" w:rsidRPr="007F4408">
        <w:rPr>
          <w:rFonts w:ascii="Times New Roman" w:hAnsi="Times New Roman" w:cs="Times New Roman"/>
          <w:sz w:val="24"/>
          <w:szCs w:val="24"/>
        </w:rPr>
        <w:t xml:space="preserve"> </w:t>
      </w:r>
      <w:r w:rsidR="00CE13FC" w:rsidRPr="007F4408">
        <w:rPr>
          <w:rFonts w:ascii="Times New Roman" w:hAnsi="Times New Roman" w:cs="Times New Roman"/>
          <w:i/>
          <w:sz w:val="24"/>
          <w:szCs w:val="24"/>
        </w:rPr>
        <w:t>S</w:t>
      </w:r>
      <w:r w:rsidR="008B0A8D" w:rsidRPr="007F4408">
        <w:rPr>
          <w:rFonts w:ascii="Times New Roman" w:hAnsi="Times New Roman" w:cs="Times New Roman"/>
          <w:sz w:val="24"/>
          <w:szCs w:val="24"/>
        </w:rPr>
        <w:t xml:space="preserve"> </w:t>
      </w:r>
      <w:r w:rsidR="00F61B13">
        <w:rPr>
          <w:rFonts w:ascii="Times New Roman" w:hAnsi="Times New Roman" w:cs="Times New Roman"/>
          <w:sz w:val="24"/>
          <w:szCs w:val="24"/>
        </w:rPr>
        <w:t>regressions,</w:t>
      </w:r>
      <w:r w:rsidR="00765614">
        <w:rPr>
          <w:rFonts w:ascii="Times New Roman" w:hAnsi="Times New Roman" w:cs="Times New Roman"/>
          <w:sz w:val="24"/>
          <w:szCs w:val="24"/>
        </w:rPr>
        <w:t xml:space="preserve"> &lt;</w:t>
      </w:r>
      <w:r w:rsidR="00765614">
        <w:rPr>
          <w:rFonts w:ascii="Times New Roman" w:hAnsi="Times New Roman" w:cs="Times New Roman"/>
          <w:i/>
          <w:sz w:val="24"/>
          <w:szCs w:val="24"/>
        </w:rPr>
        <w:t>S&gt;, &lt;</w:t>
      </w:r>
      <w:r w:rsidR="00765614" w:rsidRPr="00EA6DD3">
        <w:rPr>
          <w:rFonts w:ascii="Times New Roman" w:hAnsi="Times New Roman" w:cs="Times New Roman"/>
          <w:i/>
          <w:sz w:val="24"/>
          <w:szCs w:val="24"/>
        </w:rPr>
        <w:t>F&gt;</w:t>
      </w:r>
      <w:r w:rsidR="00EA6DD3" w:rsidRPr="00EA6DD3">
        <w:rPr>
          <w:rFonts w:ascii="Times New Roman" w:hAnsi="Times New Roman" w:cs="Times New Roman"/>
          <w:i/>
          <w:sz w:val="24"/>
          <w:szCs w:val="24"/>
        </w:rPr>
        <w:t>,</w:t>
      </w:r>
      <w:r w:rsidR="00DE47B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E47B0">
        <w:rPr>
          <w:rFonts w:ascii="Times New Roman" w:hAnsi="Times New Roman" w:cs="Times New Roman"/>
          <w:sz w:val="24"/>
          <w:szCs w:val="24"/>
        </w:rPr>
        <w:t>and</w:t>
      </w:r>
      <w:r w:rsidR="00EA6DD3" w:rsidRPr="00EA6DD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A6DD3" w:rsidRPr="00EA6DD3">
        <w:rPr>
          <w:rFonts w:ascii="Times New Roman" w:hAnsi="Times New Roman" w:cs="Times New Roman"/>
          <w:sz w:val="24"/>
          <w:szCs w:val="24"/>
        </w:rPr>
        <w:t>&lt;</w:t>
      </w:r>
      <w:r w:rsidR="00EA6DD3" w:rsidRPr="00EA6DD3">
        <w:rPr>
          <w:rFonts w:ascii="Times New Roman" w:hAnsi="Times New Roman" w:cs="Times New Roman"/>
          <w:i/>
          <w:sz w:val="24"/>
          <w:szCs w:val="24"/>
        </w:rPr>
        <w:t>V</w:t>
      </w:r>
      <w:r w:rsidR="00EA6DD3" w:rsidRPr="00EA6DD3">
        <w:rPr>
          <w:rFonts w:ascii="Times New Roman" w:hAnsi="Times New Roman" w:cs="Times New Roman"/>
          <w:sz w:val="24"/>
          <w:szCs w:val="24"/>
        </w:rPr>
        <w:t>&gt;</w:t>
      </w:r>
    </w:p>
    <w:tbl>
      <w:tblPr>
        <w:tblStyle w:val="GridTable1Light2"/>
        <w:tblW w:w="5000" w:type="pct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662"/>
        <w:gridCol w:w="1446"/>
        <w:gridCol w:w="1462"/>
        <w:gridCol w:w="1024"/>
        <w:gridCol w:w="1078"/>
        <w:gridCol w:w="1005"/>
        <w:gridCol w:w="913"/>
      </w:tblGrid>
      <w:tr w:rsidR="005A46DC" w:rsidRPr="007F4408" w:rsidTr="00E212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  <w:vAlign w:val="center"/>
          </w:tcPr>
          <w:p w:rsidR="005A46DC" w:rsidRPr="007F4408" w:rsidRDefault="005A46DC" w:rsidP="005130AB">
            <w:pPr>
              <w:jc w:val="center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Trajectory Arrival Time</w:t>
            </w:r>
          </w:p>
          <w:p w:rsidR="005A46DC" w:rsidRPr="007F4408" w:rsidRDefault="005A46DC" w:rsidP="005130AB">
            <w:pPr>
              <w:jc w:val="center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Day, Month, Time (UTC)</w:t>
            </w:r>
          </w:p>
          <w:p w:rsidR="005A46DC" w:rsidRPr="007F4408" w:rsidRDefault="005A46DC" w:rsidP="005130AB">
            <w:pPr>
              <w:jc w:val="center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(subinterval)</w:t>
            </w:r>
          </w:p>
        </w:tc>
        <w:tc>
          <w:tcPr>
            <w:tcW w:w="754" w:type="pct"/>
            <w:vAlign w:val="center"/>
          </w:tcPr>
          <w:p w:rsidR="005A46DC" w:rsidRPr="007F4408" w:rsidRDefault="005A46DC" w:rsidP="005130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Slope</w:t>
            </w:r>
          </w:p>
          <w:p w:rsidR="005A46DC" w:rsidRPr="007F4408" w:rsidRDefault="005A46DC" w:rsidP="005130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perscript"/>
              </w:rPr>
            </w:pPr>
            <w:r w:rsidRPr="007F4408">
              <w:rPr>
                <w:rFonts w:ascii="Times New Roman" w:hAnsi="Times New Roman" w:cs="Times New Roman"/>
              </w:rPr>
              <w:t>μm</w:t>
            </w:r>
            <w:r w:rsidRPr="007F4408">
              <w:rPr>
                <w:rFonts w:ascii="Times New Roman" w:hAnsi="Times New Roman" w:cs="Times New Roman"/>
                <w:vertAlign w:val="superscript"/>
              </w:rPr>
              <w:t>-2</w:t>
            </w:r>
            <w:r w:rsidRPr="007F4408">
              <w:rPr>
                <w:rFonts w:ascii="Times New Roman" w:hAnsi="Times New Roman" w:cs="Times New Roman"/>
              </w:rPr>
              <w:t xml:space="preserve"> cm</w:t>
            </w:r>
            <w:r w:rsidRPr="007F4408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762" w:type="pct"/>
            <w:vAlign w:val="center"/>
          </w:tcPr>
          <w:p w:rsidR="005A46DC" w:rsidRPr="007F4408" w:rsidRDefault="005A46DC" w:rsidP="005130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Y - Intercept</w:t>
            </w:r>
          </w:p>
        </w:tc>
        <w:tc>
          <w:tcPr>
            <w:tcW w:w="534" w:type="pct"/>
            <w:vAlign w:val="center"/>
          </w:tcPr>
          <w:p w:rsidR="005A46DC" w:rsidRPr="007F4408" w:rsidRDefault="005A46DC" w:rsidP="007F440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  <w:i/>
              </w:rPr>
              <w:t>r</w:t>
            </w:r>
            <w:r w:rsidRPr="007F4408">
              <w:rPr>
                <w:rFonts w:ascii="Times New Roman" w:hAnsi="Times New Roman" w:cs="Times New Roman"/>
              </w:rPr>
              <w:t xml:space="preserve"> </w:t>
            </w:r>
            <w:r w:rsidRPr="007F4408">
              <w:rPr>
                <w:rFonts w:ascii="Times New Roman" w:hAnsi="Times New Roman" w:cs="Times New Roman"/>
                <w:vertAlign w:val="superscript"/>
              </w:rPr>
              <w:t>a</w:t>
            </w:r>
            <w:r w:rsidRPr="007F4408" w:rsidDel="00BF20E2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2" w:type="pct"/>
            <w:vAlign w:val="center"/>
          </w:tcPr>
          <w:p w:rsidR="005A46DC" w:rsidRPr="007F4408" w:rsidRDefault="005A46DC" w:rsidP="005130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&lt;</w:t>
            </w:r>
            <w:r w:rsidRPr="007F4408">
              <w:rPr>
                <w:rFonts w:ascii="Times New Roman" w:hAnsi="Times New Roman" w:cs="Times New Roman"/>
                <w:i/>
              </w:rPr>
              <w:t>S</w:t>
            </w:r>
            <w:r w:rsidRPr="007F4408">
              <w:rPr>
                <w:rFonts w:ascii="Times New Roman" w:hAnsi="Times New Roman" w:cs="Times New Roman"/>
              </w:rPr>
              <w:t>&gt;</w:t>
            </w:r>
          </w:p>
          <w:p w:rsidR="005A46DC" w:rsidRPr="007F4408" w:rsidRDefault="005A46DC" w:rsidP="005130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μm</w:t>
            </w:r>
            <w:r w:rsidRPr="007F4408">
              <w:rPr>
                <w:rFonts w:ascii="Times New Roman" w:hAnsi="Times New Roman" w:cs="Times New Roman"/>
                <w:vertAlign w:val="superscript"/>
              </w:rPr>
              <w:t>2</w:t>
            </w:r>
            <w:r w:rsidRPr="007F4408">
              <w:rPr>
                <w:rFonts w:ascii="Times New Roman" w:hAnsi="Times New Roman" w:cs="Times New Roman"/>
              </w:rPr>
              <w:t xml:space="preserve"> cm</w:t>
            </w:r>
            <w:r w:rsidRPr="007F4408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524" w:type="pct"/>
            <w:vAlign w:val="center"/>
          </w:tcPr>
          <w:p w:rsidR="005A46DC" w:rsidRPr="007F4408" w:rsidRDefault="005A46DC" w:rsidP="005130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&lt;</w:t>
            </w:r>
            <w:r w:rsidRPr="007F4408">
              <w:rPr>
                <w:rFonts w:ascii="Times New Roman" w:hAnsi="Times New Roman" w:cs="Times New Roman"/>
                <w:i/>
              </w:rPr>
              <w:t>F</w:t>
            </w:r>
            <w:r w:rsidRPr="007F4408">
              <w:rPr>
                <w:rFonts w:ascii="Times New Roman" w:hAnsi="Times New Roman" w:cs="Times New Roman"/>
              </w:rPr>
              <w:t>&gt;</w:t>
            </w:r>
          </w:p>
        </w:tc>
        <w:tc>
          <w:tcPr>
            <w:tcW w:w="476" w:type="pct"/>
            <w:vAlign w:val="center"/>
          </w:tcPr>
          <w:p w:rsidR="005A46DC" w:rsidRDefault="005A46DC" w:rsidP="005A46D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&lt;</w:t>
            </w:r>
            <w:r>
              <w:rPr>
                <w:rFonts w:ascii="Times New Roman" w:hAnsi="Times New Roman" w:cs="Times New Roman"/>
                <w:i/>
              </w:rPr>
              <w:t>V</w:t>
            </w:r>
            <w:r w:rsidRPr="007F4408">
              <w:rPr>
                <w:rFonts w:ascii="Times New Roman" w:hAnsi="Times New Roman" w:cs="Times New Roman"/>
              </w:rPr>
              <w:t>&gt;</w:t>
            </w:r>
          </w:p>
          <w:p w:rsidR="00EA6DD3" w:rsidRPr="00EA6DD3" w:rsidRDefault="00EA6DD3" w:rsidP="005A46D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µm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cm</w:t>
            </w:r>
            <w:r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5 June 0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perscript"/>
              </w:rPr>
            </w:pPr>
            <w:r w:rsidRPr="007F4408">
              <w:rPr>
                <w:rFonts w:ascii="Times New Roman" w:hAnsi="Times New Roman" w:cs="Times New Roman"/>
              </w:rPr>
              <w:t>-0.0027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-0.84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0.54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3.59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5 June 6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-0.0073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0.54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-0.48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0.40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</w:t>
            </w:r>
            <w:r w:rsidR="00A8337C">
              <w:rPr>
                <w:rFonts w:ascii="Times New Roman" w:hAnsi="Times New Roman" w:cs="Times New Roman"/>
              </w:rPr>
              <w:t>2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5 June 12 (11:00 – 11:34)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-0.0045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0.89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-0.28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0.80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1.55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5 June 18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-0.0043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-0.49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0.56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2.85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6 June 0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-0.0033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0.71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-0.75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0.53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2.69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6 June 6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-0.0046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0.93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-0.69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0.83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1.8</w:t>
            </w:r>
            <w:r w:rsidR="00A8337C">
              <w:rPr>
                <w:rFonts w:ascii="Times New Roman" w:hAnsi="Times New Roman" w:cs="Times New Roman"/>
              </w:rPr>
              <w:t>2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6 June 12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-0.0059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0.95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-0.86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0.85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</w:t>
            </w:r>
            <w:r w:rsidR="00A8337C">
              <w:rPr>
                <w:rFonts w:ascii="Times New Roman" w:hAnsi="Times New Roman" w:cs="Times New Roman"/>
              </w:rPr>
              <w:t>0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6 June 18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-0.0049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0.94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-0.67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0.82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1.7</w:t>
            </w:r>
            <w:r w:rsidR="00A8337C">
              <w:rPr>
                <w:rFonts w:ascii="Times New Roman" w:hAnsi="Times New Roman" w:cs="Times New Roman"/>
              </w:rPr>
              <w:t>2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7 June 0 (23:00 – 23:20)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-0.0020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0.72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-0.77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0.63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2.2</w:t>
            </w:r>
            <w:r w:rsidR="00A8337C">
              <w:rPr>
                <w:rFonts w:ascii="Times New Roman" w:hAnsi="Times New Roman" w:cs="Times New Roman"/>
              </w:rPr>
              <w:t>2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7 June 6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-0.0018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0.71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-0.70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0.54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3.78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8 June 6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-0.0031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0.78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-0.82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0.67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1.76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8 June 12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-0.0097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0.90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-0.85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0.74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0.71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8 June 18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-0.0016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0.73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-0.74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0.60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2.9</w:t>
            </w:r>
            <w:r w:rsidR="00A8337C">
              <w:rPr>
                <w:rFonts w:ascii="Times New Roman" w:hAnsi="Times New Roman" w:cs="Times New Roman"/>
              </w:rPr>
              <w:t>3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9 June 0 (00:20 – 00:33)</w:t>
            </w:r>
          </w:p>
        </w:tc>
        <w:tc>
          <w:tcPr>
            <w:tcW w:w="754" w:type="pct"/>
          </w:tcPr>
          <w:p w:rsidR="005A46DC" w:rsidRPr="007F4408" w:rsidRDefault="005A46DC" w:rsidP="00E06C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-0.0073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0.88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-0.94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0.67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0.94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9 June 6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-0.0129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0.92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-0.94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0.79</w:t>
            </w:r>
          </w:p>
        </w:tc>
        <w:tc>
          <w:tcPr>
            <w:tcW w:w="476" w:type="pct"/>
            <w:vAlign w:val="center"/>
          </w:tcPr>
          <w:p w:rsidR="005A46DC" w:rsidRPr="007F4408" w:rsidRDefault="00EA6DD3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0.34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9 June 12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-0.0006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-0.63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0.58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1.14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9 June 18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-0.0023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0.79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-0.60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2.48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10 June 0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-0.0025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-0.26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0.69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0.71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10 June 6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-0.0038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0.87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-0.94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0.63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1.68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10 June 18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-0.0018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0.81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-0.50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3.07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11 June 0 (00:06 – 00:31)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-0.0017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0.64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-0.88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0.52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1.79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11 June 6</w:t>
            </w:r>
          </w:p>
        </w:tc>
        <w:tc>
          <w:tcPr>
            <w:tcW w:w="754" w:type="pct"/>
          </w:tcPr>
          <w:p w:rsidR="005A46DC" w:rsidRPr="007F4408" w:rsidRDefault="005A46DC" w:rsidP="00C840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-0.0008</w:t>
            </w:r>
          </w:p>
        </w:tc>
        <w:tc>
          <w:tcPr>
            <w:tcW w:w="7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0.64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-0.80</w:t>
            </w:r>
          </w:p>
        </w:tc>
        <w:tc>
          <w:tcPr>
            <w:tcW w:w="562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0.60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A833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3.59</w:t>
            </w:r>
          </w:p>
        </w:tc>
      </w:tr>
      <w:tr w:rsidR="005A46DC" w:rsidRPr="007F4408" w:rsidTr="00E212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5A46DC" w:rsidRPr="007F4408" w:rsidRDefault="005A46DC" w:rsidP="007B40FF">
            <w:pPr>
              <w:jc w:val="center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  <w:b w:val="0"/>
              </w:rPr>
              <w:t>Average (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b w:val="0"/>
                      <w:i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x</m:t>
                  </m:r>
                </m:e>
              </m:acc>
              <m:r>
                <m:rPr>
                  <m:sty m:val="bi"/>
                </m:rPr>
                <w:rPr>
                  <w:rFonts w:ascii="Cambria Math" w:hAnsi="Cambria Math" w:cs="Times New Roman"/>
                </w:rPr>
                <m:t>± σ)</m:t>
              </m:r>
            </m:oMath>
          </w:p>
        </w:tc>
        <w:tc>
          <w:tcPr>
            <w:tcW w:w="754" w:type="pct"/>
          </w:tcPr>
          <w:p w:rsidR="005A46DC" w:rsidRPr="007F4408" w:rsidRDefault="005A46DC" w:rsidP="007F44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-0.0041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F4408">
              <w:rPr>
                <w:rFonts w:ascii="Times New Roman" w:hAnsi="Times New Roman" w:cs="Times New Roman"/>
              </w:rPr>
              <w:t>±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7F4408">
              <w:rPr>
                <w:rFonts w:ascii="Times New Roman" w:hAnsi="Times New Roman" w:cs="Times New Roman"/>
              </w:rPr>
              <w:t>0.0030</w:t>
            </w:r>
          </w:p>
        </w:tc>
        <w:tc>
          <w:tcPr>
            <w:tcW w:w="762" w:type="pct"/>
          </w:tcPr>
          <w:p w:rsidR="005A46DC" w:rsidRPr="007F4408" w:rsidRDefault="005A46DC" w:rsidP="007F30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0.78 ± 0.12</w:t>
            </w:r>
          </w:p>
        </w:tc>
        <w:tc>
          <w:tcPr>
            <w:tcW w:w="53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562" w:type="pct"/>
          </w:tcPr>
          <w:p w:rsidR="005A46DC" w:rsidRPr="007F4408" w:rsidRDefault="005A46DC" w:rsidP="001565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>43 ± 26</w:t>
            </w:r>
          </w:p>
        </w:tc>
        <w:tc>
          <w:tcPr>
            <w:tcW w:w="524" w:type="pct"/>
          </w:tcPr>
          <w:p w:rsidR="005A46DC" w:rsidRPr="007F4408" w:rsidRDefault="005A46DC" w:rsidP="007B40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F4408">
              <w:rPr>
                <w:rFonts w:ascii="Times New Roman" w:hAnsi="Times New Roman" w:cs="Times New Roman"/>
              </w:rPr>
              <w:t xml:space="preserve">0.65 ± 0.12   </w:t>
            </w:r>
          </w:p>
        </w:tc>
        <w:tc>
          <w:tcPr>
            <w:tcW w:w="476" w:type="pct"/>
            <w:vAlign w:val="center"/>
          </w:tcPr>
          <w:p w:rsidR="005A46DC" w:rsidRPr="007F4408" w:rsidRDefault="00A8337C" w:rsidP="005A46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1.99 </w:t>
            </w:r>
            <w:r w:rsidRPr="007F4408">
              <w:rPr>
                <w:rFonts w:ascii="Times New Roman" w:hAnsi="Times New Roman" w:cs="Times New Roman"/>
              </w:rPr>
              <w:t>±</w:t>
            </w:r>
            <w:r>
              <w:rPr>
                <w:rFonts w:ascii="Times New Roman" w:hAnsi="Times New Roman" w:cs="Times New Roman"/>
              </w:rPr>
              <w:t xml:space="preserve"> 1.01</w:t>
            </w:r>
          </w:p>
        </w:tc>
      </w:tr>
    </w:tbl>
    <w:p w:rsidR="004C61E5" w:rsidRDefault="004C61E5" w:rsidP="00BB1D74">
      <w:pPr>
        <w:rPr>
          <w:rFonts w:ascii="Times New Roman" w:hAnsi="Times New Roman" w:cs="Times New Roman"/>
          <w:sz w:val="24"/>
          <w:szCs w:val="24"/>
        </w:rPr>
      </w:pPr>
    </w:p>
    <w:p w:rsidR="00BF20E2" w:rsidRDefault="00BF20E2" w:rsidP="00BF20E2">
      <w:r>
        <w:rPr>
          <w:b/>
          <w:vertAlign w:val="superscript"/>
        </w:rPr>
        <w:t>a</w:t>
      </w:r>
      <w:r>
        <w:t xml:space="preserve"> Pearson correlation coefficient</w:t>
      </w:r>
    </w:p>
    <w:p w:rsidR="00556D67" w:rsidRDefault="00556D67" w:rsidP="00BB1D74">
      <w:pPr>
        <w:rPr>
          <w:rFonts w:ascii="Times New Roman" w:hAnsi="Times New Roman" w:cs="Times New Roman"/>
          <w:sz w:val="24"/>
          <w:szCs w:val="24"/>
        </w:rPr>
      </w:pPr>
    </w:p>
    <w:p w:rsidR="00556D67" w:rsidRDefault="00556D67" w:rsidP="00BB1D74">
      <w:pPr>
        <w:rPr>
          <w:rFonts w:ascii="Times New Roman" w:hAnsi="Times New Roman" w:cs="Times New Roman"/>
          <w:sz w:val="24"/>
          <w:szCs w:val="24"/>
        </w:rPr>
      </w:pPr>
    </w:p>
    <w:p w:rsidR="00556D67" w:rsidRDefault="00556D67" w:rsidP="00BB1D74">
      <w:pPr>
        <w:rPr>
          <w:rFonts w:ascii="Times New Roman" w:hAnsi="Times New Roman" w:cs="Times New Roman"/>
          <w:sz w:val="24"/>
          <w:szCs w:val="24"/>
        </w:rPr>
      </w:pPr>
    </w:p>
    <w:p w:rsidR="00C40C6A" w:rsidRDefault="00C40C6A" w:rsidP="00BB1D74">
      <w:pPr>
        <w:rPr>
          <w:rFonts w:ascii="Times New Roman" w:hAnsi="Times New Roman" w:cs="Times New Roman"/>
          <w:sz w:val="24"/>
          <w:szCs w:val="24"/>
        </w:rPr>
      </w:pPr>
    </w:p>
    <w:p w:rsidR="00910574" w:rsidRDefault="00910574" w:rsidP="00BB1D74">
      <w:pPr>
        <w:rPr>
          <w:rFonts w:ascii="Times New Roman" w:hAnsi="Times New Roman" w:cs="Times New Roman"/>
          <w:sz w:val="24"/>
          <w:szCs w:val="24"/>
        </w:rPr>
      </w:pPr>
    </w:p>
    <w:p w:rsidR="00910574" w:rsidRDefault="00910574" w:rsidP="00BB1D74">
      <w:pPr>
        <w:rPr>
          <w:rFonts w:ascii="Times New Roman" w:hAnsi="Times New Roman" w:cs="Times New Roman"/>
          <w:sz w:val="24"/>
          <w:szCs w:val="24"/>
        </w:rPr>
      </w:pPr>
    </w:p>
    <w:p w:rsidR="00910574" w:rsidRDefault="00910574" w:rsidP="00BB1D74">
      <w:pPr>
        <w:rPr>
          <w:rFonts w:ascii="Times New Roman" w:hAnsi="Times New Roman" w:cs="Times New Roman"/>
          <w:sz w:val="24"/>
          <w:szCs w:val="24"/>
        </w:rPr>
      </w:pPr>
    </w:p>
    <w:p w:rsidR="00910574" w:rsidRDefault="00910574" w:rsidP="00BB1D74">
      <w:pPr>
        <w:rPr>
          <w:rFonts w:ascii="Times New Roman" w:hAnsi="Times New Roman" w:cs="Times New Roman"/>
          <w:sz w:val="24"/>
          <w:szCs w:val="24"/>
        </w:rPr>
      </w:pPr>
    </w:p>
    <w:p w:rsidR="00910574" w:rsidRDefault="00910574" w:rsidP="00BB1D74">
      <w:pPr>
        <w:rPr>
          <w:rFonts w:ascii="Times New Roman" w:hAnsi="Times New Roman" w:cs="Times New Roman"/>
          <w:sz w:val="24"/>
          <w:szCs w:val="24"/>
        </w:rPr>
      </w:pPr>
    </w:p>
    <w:p w:rsidR="00064602" w:rsidRPr="00064602" w:rsidRDefault="00064602" w:rsidP="00BB1D74">
      <w:pPr>
        <w:rPr>
          <w:rFonts w:ascii="Times New Roman" w:hAnsi="Times New Roman" w:cs="Times New Roman"/>
          <w:b/>
          <w:sz w:val="24"/>
          <w:szCs w:val="24"/>
        </w:rPr>
      </w:pPr>
      <w:r w:rsidRPr="00064602">
        <w:rPr>
          <w:rFonts w:ascii="Times New Roman" w:hAnsi="Times New Roman" w:cs="Times New Roman"/>
          <w:b/>
          <w:sz w:val="24"/>
          <w:szCs w:val="24"/>
        </w:rPr>
        <w:t xml:space="preserve">Table 8. </w:t>
      </w:r>
      <w:r w:rsidRPr="00064602">
        <w:rPr>
          <w:rFonts w:ascii="Times New Roman" w:hAnsi="Times New Roman" w:cs="Times New Roman"/>
          <w:sz w:val="24"/>
          <w:szCs w:val="24"/>
        </w:rPr>
        <w:t>Derived</w:t>
      </w:r>
      <w:r w:rsidR="00CB42D2">
        <w:rPr>
          <w:rFonts w:ascii="Times New Roman" w:hAnsi="Times New Roman" w:cs="Times New Roman"/>
          <w:sz w:val="24"/>
          <w:szCs w:val="24"/>
        </w:rPr>
        <w:t xml:space="preserve"> </w:t>
      </w:r>
      <w:r w:rsidRPr="00064602">
        <w:rPr>
          <w:rFonts w:ascii="Times New Roman" w:hAnsi="Times New Roman" w:cs="Times New Roman"/>
          <w:sz w:val="24"/>
          <w:szCs w:val="24"/>
        </w:rPr>
        <w:t xml:space="preserve">bi-mode </w:t>
      </w:r>
      <w:r w:rsidR="00CB42D2">
        <w:rPr>
          <w:rFonts w:ascii="Times New Roman" w:hAnsi="Times New Roman" w:cs="Times New Roman"/>
          <w:sz w:val="24"/>
          <w:szCs w:val="24"/>
        </w:rPr>
        <w:t>ASD parameters</w:t>
      </w:r>
      <w:r w:rsidR="001E4DCE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85"/>
        <w:gridCol w:w="923"/>
        <w:gridCol w:w="1137"/>
        <w:gridCol w:w="1238"/>
        <w:gridCol w:w="1238"/>
        <w:gridCol w:w="1017"/>
        <w:gridCol w:w="1238"/>
      </w:tblGrid>
      <w:tr w:rsidR="00910574" w:rsidRPr="001A70E1" w:rsidTr="001A70E1">
        <w:tc>
          <w:tcPr>
            <w:tcW w:w="2785" w:type="dxa"/>
            <w:vAlign w:val="center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Trajectory Arrival Time</w:t>
            </w:r>
          </w:p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Day, Month, Time (UTC)</w:t>
            </w:r>
          </w:p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(subinterval)</w:t>
            </w:r>
          </w:p>
        </w:tc>
        <w:tc>
          <w:tcPr>
            <w:tcW w:w="923" w:type="dxa"/>
            <w:vAlign w:val="center"/>
          </w:tcPr>
          <w:p w:rsidR="00910574" w:rsidRPr="00F42EB7" w:rsidRDefault="00910574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 w:rsidRPr="001A70E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1</w:t>
            </w:r>
            <w:r w:rsidR="002A2C52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  <w:p w:rsidR="00DC6EA3" w:rsidRPr="00F42EB7" w:rsidRDefault="002A2C52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µm</w:t>
            </w:r>
          </w:p>
        </w:tc>
        <w:tc>
          <w:tcPr>
            <w:tcW w:w="0" w:type="auto"/>
            <w:vAlign w:val="center"/>
          </w:tcPr>
          <w:p w:rsidR="00910574" w:rsidRPr="00F42EB7" w:rsidRDefault="00910574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 w:rsidRPr="001A70E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1</w:t>
            </w:r>
            <w:r w:rsidR="002A2C52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  <w:p w:rsidR="00DC6EA3" w:rsidRPr="00F42EB7" w:rsidRDefault="00DC6EA3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cm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  <w:vAlign w:val="center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σ</w:t>
            </w:r>
            <w:r w:rsidRPr="001A70E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0" w:type="auto"/>
            <w:vAlign w:val="center"/>
          </w:tcPr>
          <w:p w:rsidR="00910574" w:rsidRPr="00F42EB7" w:rsidRDefault="00910574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D</w:t>
            </w:r>
            <w:r w:rsidRPr="001A70E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2</w:t>
            </w:r>
            <w:r w:rsidR="002A2C52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  <w:p w:rsidR="00DC6EA3" w:rsidRPr="001A70E1" w:rsidRDefault="00DC6EA3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µm</w:t>
            </w:r>
          </w:p>
        </w:tc>
        <w:tc>
          <w:tcPr>
            <w:tcW w:w="0" w:type="auto"/>
            <w:vAlign w:val="center"/>
          </w:tcPr>
          <w:p w:rsidR="00910574" w:rsidRPr="00F42EB7" w:rsidRDefault="00910574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 w:rsidRPr="001A70E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2</w:t>
            </w:r>
            <w:r w:rsidR="002A2C52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  <w:p w:rsidR="00DC6EA3" w:rsidRPr="00F42EB7" w:rsidRDefault="00DC6EA3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cm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  <w:vAlign w:val="center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σ</w:t>
            </w:r>
            <w:r w:rsidRPr="001A70E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2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5 June 0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1020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5 June 6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1.48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5 June 12 (11:00 – 11:34)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5 June 18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1.70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0.60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6 June 0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0.095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6 June 6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1.48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6 June 12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0.095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6 June 18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0.068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1.64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7 June 0 (23:00 – 23:20)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525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1.54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7 June 6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0.095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1700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8 June 6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470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1.85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0.54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8 June 12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8 June 18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1.45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9 June 0 (00:20 – 00:33)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0.07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9 June 6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0.075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9 June 12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0.07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1.85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9 June 18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2250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1.64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10 June 0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10 June 6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10 June 18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0.075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3900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1.65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11 June 0 (00:06 – 00:31)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1550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1.45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0.51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9105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11 June 6</w:t>
            </w:r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0.075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1.72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</w:tr>
      <w:tr w:rsidR="00910574" w:rsidRPr="001A70E1" w:rsidTr="001A70E1">
        <w:tc>
          <w:tcPr>
            <w:tcW w:w="2785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b/>
                <w:sz w:val="24"/>
                <w:szCs w:val="24"/>
              </w:rPr>
              <w:t>Average (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acc>
              <m:r>
                <w:rPr>
                  <w:rFonts w:ascii="Cambria Math" w:hAnsi="Cambria Math" w:cs="Times New Roman"/>
                  <w:sz w:val="24"/>
                  <w:szCs w:val="24"/>
                </w:rPr>
                <m:t>± σ)</m:t>
              </m:r>
            </m:oMath>
          </w:p>
        </w:tc>
        <w:tc>
          <w:tcPr>
            <w:tcW w:w="923" w:type="dxa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0.10 ± 0.2</w:t>
            </w:r>
          </w:p>
        </w:tc>
        <w:tc>
          <w:tcPr>
            <w:tcW w:w="0" w:type="auto"/>
          </w:tcPr>
          <w:p w:rsidR="00910574" w:rsidRPr="001A70E1" w:rsidRDefault="00910574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944 ± 926</w:t>
            </w:r>
          </w:p>
        </w:tc>
        <w:tc>
          <w:tcPr>
            <w:tcW w:w="0" w:type="auto"/>
          </w:tcPr>
          <w:p w:rsidR="00910574" w:rsidRPr="001A70E1" w:rsidRDefault="001A70E1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1.59 ± 0.13</w:t>
            </w:r>
          </w:p>
        </w:tc>
        <w:tc>
          <w:tcPr>
            <w:tcW w:w="0" w:type="auto"/>
          </w:tcPr>
          <w:p w:rsidR="00910574" w:rsidRPr="001A70E1" w:rsidRDefault="001A70E1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0.54 ± 0.02</w:t>
            </w:r>
          </w:p>
        </w:tc>
        <w:tc>
          <w:tcPr>
            <w:tcW w:w="0" w:type="auto"/>
          </w:tcPr>
          <w:p w:rsidR="00910574" w:rsidRPr="001A70E1" w:rsidRDefault="001A70E1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7.1 ± 5.5</w:t>
            </w:r>
          </w:p>
        </w:tc>
        <w:tc>
          <w:tcPr>
            <w:tcW w:w="0" w:type="auto"/>
          </w:tcPr>
          <w:p w:rsidR="00910574" w:rsidRPr="001A70E1" w:rsidRDefault="001A70E1" w:rsidP="001A70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70E1">
              <w:rPr>
                <w:rFonts w:ascii="Times New Roman" w:hAnsi="Times New Roman" w:cs="Times New Roman"/>
                <w:sz w:val="24"/>
                <w:szCs w:val="24"/>
              </w:rPr>
              <w:t>1.15 ± 0.03</w:t>
            </w:r>
          </w:p>
        </w:tc>
      </w:tr>
    </w:tbl>
    <w:p w:rsidR="00910574" w:rsidRDefault="00910574" w:rsidP="00BB1D74">
      <w:pPr>
        <w:rPr>
          <w:rFonts w:ascii="Times New Roman" w:hAnsi="Times New Roman" w:cs="Times New Roman"/>
          <w:sz w:val="24"/>
          <w:szCs w:val="24"/>
        </w:rPr>
      </w:pPr>
    </w:p>
    <w:p w:rsidR="00C40C6A" w:rsidRDefault="00C40C6A" w:rsidP="00BB1D74">
      <w:pPr>
        <w:rPr>
          <w:rFonts w:ascii="Times New Roman" w:hAnsi="Times New Roman" w:cs="Times New Roman"/>
          <w:sz w:val="24"/>
          <w:szCs w:val="24"/>
        </w:rPr>
      </w:pPr>
    </w:p>
    <w:p w:rsidR="00C40C6A" w:rsidRDefault="00C40C6A" w:rsidP="00BB1D74">
      <w:pPr>
        <w:rPr>
          <w:rFonts w:ascii="Times New Roman" w:hAnsi="Times New Roman" w:cs="Times New Roman"/>
          <w:sz w:val="24"/>
          <w:szCs w:val="24"/>
        </w:rPr>
      </w:pPr>
    </w:p>
    <w:p w:rsidR="00C40C6A" w:rsidRDefault="00C40C6A" w:rsidP="00BB1D74">
      <w:pPr>
        <w:rPr>
          <w:rFonts w:ascii="Times New Roman" w:hAnsi="Times New Roman" w:cs="Times New Roman"/>
          <w:sz w:val="24"/>
          <w:szCs w:val="24"/>
        </w:rPr>
      </w:pPr>
    </w:p>
    <w:p w:rsidR="00064602" w:rsidRDefault="00064602" w:rsidP="00BB1D74">
      <w:pPr>
        <w:rPr>
          <w:rFonts w:ascii="Times New Roman" w:hAnsi="Times New Roman" w:cs="Times New Roman"/>
          <w:sz w:val="24"/>
          <w:szCs w:val="24"/>
        </w:rPr>
      </w:pPr>
    </w:p>
    <w:p w:rsidR="00064602" w:rsidRDefault="00064602" w:rsidP="00BB1D74">
      <w:pPr>
        <w:rPr>
          <w:rFonts w:ascii="Times New Roman" w:hAnsi="Times New Roman" w:cs="Times New Roman"/>
          <w:sz w:val="24"/>
          <w:szCs w:val="24"/>
        </w:rPr>
      </w:pPr>
    </w:p>
    <w:p w:rsidR="00064602" w:rsidRDefault="00064602" w:rsidP="00BB1D74">
      <w:pPr>
        <w:rPr>
          <w:rFonts w:ascii="Times New Roman" w:hAnsi="Times New Roman" w:cs="Times New Roman"/>
          <w:sz w:val="24"/>
          <w:szCs w:val="24"/>
        </w:rPr>
      </w:pPr>
    </w:p>
    <w:p w:rsidR="00C40C6A" w:rsidRDefault="00C40C6A" w:rsidP="00BB1D74">
      <w:pPr>
        <w:rPr>
          <w:rFonts w:ascii="Times New Roman" w:hAnsi="Times New Roman" w:cs="Times New Roman"/>
          <w:sz w:val="24"/>
          <w:szCs w:val="24"/>
        </w:rPr>
      </w:pPr>
    </w:p>
    <w:p w:rsidR="00C40C6A" w:rsidRDefault="00C40C6A" w:rsidP="00BB1D74">
      <w:pPr>
        <w:rPr>
          <w:rFonts w:ascii="Times New Roman" w:hAnsi="Times New Roman" w:cs="Times New Roman"/>
          <w:sz w:val="24"/>
          <w:szCs w:val="24"/>
        </w:rPr>
      </w:pPr>
    </w:p>
    <w:p w:rsidR="00556D67" w:rsidRDefault="00CF078B" w:rsidP="00BB1D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A309AA" wp14:editId="18B697B3">
            <wp:extent cx="2828925" cy="2362200"/>
            <wp:effectExtent l="0" t="0" r="952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5June0_logfit.ep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E678CF" wp14:editId="37B55B51">
            <wp:extent cx="2819400" cy="2352675"/>
            <wp:effectExtent l="0" t="0" r="0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10June12_logfit.eps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D4A" w:rsidRDefault="00CF078B" w:rsidP="00BB1D74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7CFC28" wp14:editId="2CE25A2E">
            <wp:extent cx="2828925" cy="2362200"/>
            <wp:effectExtent l="0" t="0" r="952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6June6_logfit.eps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AA73C7" wp14:editId="60283D55">
            <wp:extent cx="2828925" cy="2362200"/>
            <wp:effectExtent l="0" t="0" r="952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9June18_logfit.eps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538" w:rsidRDefault="00185538" w:rsidP="00185538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43E82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="00765614">
        <w:rPr>
          <w:rFonts w:ascii="Times New Roman" w:hAnsi="Times New Roman" w:cs="Times New Roman"/>
          <w:b/>
          <w:sz w:val="24"/>
          <w:szCs w:val="24"/>
        </w:rPr>
        <w:t>0</w:t>
      </w:r>
      <w:r w:rsidRPr="00143E82">
        <w:rPr>
          <w:rFonts w:ascii="Times New Roman" w:hAnsi="Times New Roman" w:cs="Times New Roman"/>
          <w:b/>
          <w:sz w:val="24"/>
          <w:szCs w:val="24"/>
        </w:rPr>
        <w:t xml:space="preserve">.  </w:t>
      </w:r>
      <w:r w:rsidR="003F6A05">
        <w:rPr>
          <w:rFonts w:ascii="Times New Roman" w:hAnsi="Times New Roman" w:cs="Times New Roman"/>
          <w:sz w:val="24"/>
          <w:szCs w:val="24"/>
        </w:rPr>
        <w:t>Two-hour averaged A</w:t>
      </w:r>
      <w:r>
        <w:rPr>
          <w:rFonts w:ascii="Times New Roman" w:hAnsi="Times New Roman" w:cs="Times New Roman"/>
          <w:sz w:val="24"/>
          <w:szCs w:val="24"/>
        </w:rPr>
        <w:t xml:space="preserve">SDs </w:t>
      </w:r>
      <w:r w:rsidR="00765614">
        <w:rPr>
          <w:rFonts w:ascii="Times New Roman" w:hAnsi="Times New Roman" w:cs="Times New Roman"/>
          <w:sz w:val="24"/>
          <w:szCs w:val="24"/>
        </w:rPr>
        <w:t>and bi</w:t>
      </w:r>
      <w:r w:rsidR="003F6A05">
        <w:rPr>
          <w:rFonts w:ascii="Times New Roman" w:hAnsi="Times New Roman" w:cs="Times New Roman"/>
          <w:sz w:val="24"/>
          <w:szCs w:val="24"/>
        </w:rPr>
        <w:t>-</w:t>
      </w:r>
      <w:r w:rsidR="00765614">
        <w:rPr>
          <w:rFonts w:ascii="Times New Roman" w:hAnsi="Times New Roman" w:cs="Times New Roman"/>
          <w:sz w:val="24"/>
          <w:szCs w:val="24"/>
        </w:rPr>
        <w:t xml:space="preserve">mode lognormal </w:t>
      </w:r>
      <w:r w:rsidR="003F6A05">
        <w:rPr>
          <w:rFonts w:ascii="Times New Roman" w:hAnsi="Times New Roman" w:cs="Times New Roman"/>
          <w:sz w:val="24"/>
          <w:szCs w:val="24"/>
        </w:rPr>
        <w:t xml:space="preserve">fit functions.  a) </w:t>
      </w:r>
      <w:r>
        <w:rPr>
          <w:rFonts w:ascii="Times New Roman" w:hAnsi="Times New Roman" w:cs="Times New Roman"/>
          <w:sz w:val="24"/>
          <w:szCs w:val="24"/>
        </w:rPr>
        <w:t xml:space="preserve">5 June 0 UTC </w:t>
      </w:r>
      <w:r w:rsidR="003F6A05">
        <w:rPr>
          <w:rFonts w:ascii="Times New Roman" w:hAnsi="Times New Roman" w:cs="Times New Roman"/>
          <w:sz w:val="24"/>
          <w:szCs w:val="24"/>
        </w:rPr>
        <w:t>arrival; b)</w:t>
      </w:r>
      <w:r>
        <w:rPr>
          <w:rFonts w:ascii="Times New Roman" w:hAnsi="Times New Roman" w:cs="Times New Roman"/>
          <w:sz w:val="24"/>
          <w:szCs w:val="24"/>
        </w:rPr>
        <w:t xml:space="preserve"> 5 June 12 UTC </w:t>
      </w:r>
      <w:r w:rsidR="003F6A05">
        <w:rPr>
          <w:rFonts w:ascii="Times New Roman" w:hAnsi="Times New Roman" w:cs="Times New Roman"/>
          <w:sz w:val="24"/>
          <w:szCs w:val="24"/>
        </w:rPr>
        <w:t>arrival; c)</w:t>
      </w:r>
      <w:r>
        <w:rPr>
          <w:rFonts w:ascii="Times New Roman" w:hAnsi="Times New Roman" w:cs="Times New Roman"/>
          <w:sz w:val="24"/>
          <w:szCs w:val="24"/>
        </w:rPr>
        <w:t xml:space="preserve"> 6 June 6 UTC</w:t>
      </w:r>
      <w:r w:rsidR="003F6A05">
        <w:rPr>
          <w:rFonts w:ascii="Times New Roman" w:hAnsi="Times New Roman" w:cs="Times New Roman"/>
          <w:sz w:val="24"/>
          <w:szCs w:val="24"/>
        </w:rPr>
        <w:t xml:space="preserve"> arrival; d)</w:t>
      </w:r>
      <w:r>
        <w:rPr>
          <w:rFonts w:ascii="Times New Roman" w:hAnsi="Times New Roman" w:cs="Times New Roman"/>
          <w:sz w:val="24"/>
          <w:szCs w:val="24"/>
        </w:rPr>
        <w:t xml:space="preserve"> 9 June 18 UTC</w:t>
      </w:r>
      <w:r w:rsidR="003F6A05">
        <w:rPr>
          <w:rFonts w:ascii="Times New Roman" w:hAnsi="Times New Roman" w:cs="Times New Roman"/>
          <w:sz w:val="24"/>
          <w:szCs w:val="24"/>
        </w:rPr>
        <w:t xml:space="preserve"> arrival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40C6A" w:rsidRDefault="00C40C6A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85538" w:rsidRDefault="00185538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85538" w:rsidRDefault="00185538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85538" w:rsidRDefault="00185538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85538" w:rsidRDefault="00185538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85538" w:rsidRDefault="00185538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1CCBD5" wp14:editId="4EC477DB">
            <wp:extent cx="2819400" cy="23882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lled_grey.eps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49"/>
                    <a:stretch/>
                  </pic:blipFill>
                  <pic:spPr bwMode="auto">
                    <a:xfrm>
                      <a:off x="0" y="0"/>
                      <a:ext cx="2819400" cy="2388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3CA" w:rsidRPr="00DE13F7" w:rsidRDefault="0000354A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6163A">
        <w:rPr>
          <w:rFonts w:ascii="Times New Roman" w:hAnsi="Times New Roman" w:cs="Times New Roman"/>
          <w:b/>
          <w:sz w:val="24"/>
          <w:szCs w:val="24"/>
        </w:rPr>
        <w:t>Figure</w:t>
      </w:r>
      <w:r w:rsidR="00DE13F7" w:rsidRPr="0016163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65614">
        <w:rPr>
          <w:rFonts w:ascii="Times New Roman" w:hAnsi="Times New Roman" w:cs="Times New Roman"/>
          <w:b/>
          <w:sz w:val="24"/>
          <w:szCs w:val="24"/>
        </w:rPr>
        <w:t>21</w:t>
      </w:r>
      <w:r w:rsidR="00DE13F7" w:rsidRPr="0016163A">
        <w:rPr>
          <w:rFonts w:ascii="Times New Roman" w:hAnsi="Times New Roman" w:cs="Times New Roman"/>
          <w:b/>
          <w:sz w:val="24"/>
          <w:szCs w:val="24"/>
        </w:rPr>
        <w:t xml:space="preserve">.  </w:t>
      </w:r>
      <w:r w:rsidR="00DE13F7">
        <w:rPr>
          <w:rFonts w:ascii="Times New Roman" w:hAnsi="Times New Roman" w:cs="Times New Roman"/>
          <w:sz w:val="24"/>
          <w:szCs w:val="24"/>
        </w:rPr>
        <w:t>Two-hour averaged ASD</w:t>
      </w:r>
      <w:r w:rsidR="003F6A05">
        <w:rPr>
          <w:rFonts w:ascii="Times New Roman" w:hAnsi="Times New Roman" w:cs="Times New Roman"/>
          <w:sz w:val="24"/>
          <w:szCs w:val="24"/>
        </w:rPr>
        <w:t>s</w:t>
      </w:r>
      <w:r w:rsidR="00DE13F7">
        <w:rPr>
          <w:rFonts w:ascii="Times New Roman" w:hAnsi="Times New Roman" w:cs="Times New Roman"/>
          <w:sz w:val="24"/>
          <w:szCs w:val="24"/>
        </w:rPr>
        <w:t xml:space="preserve"> centered on the 10 June 00 UTC </w:t>
      </w:r>
      <w:r w:rsidR="003F6A05">
        <w:rPr>
          <w:rFonts w:ascii="Times New Roman" w:hAnsi="Times New Roman" w:cs="Times New Roman"/>
          <w:sz w:val="24"/>
          <w:szCs w:val="24"/>
        </w:rPr>
        <w:t>arrival</w:t>
      </w:r>
      <w:r w:rsidR="00DE13F7">
        <w:rPr>
          <w:rFonts w:ascii="Times New Roman" w:hAnsi="Times New Roman" w:cs="Times New Roman"/>
          <w:sz w:val="24"/>
          <w:szCs w:val="24"/>
        </w:rPr>
        <w:t xml:space="preserve">.  The </w:t>
      </w:r>
      <w:r w:rsidR="003F6A05">
        <w:rPr>
          <w:rFonts w:ascii="Times New Roman" w:hAnsi="Times New Roman" w:cs="Times New Roman"/>
          <w:sz w:val="24"/>
          <w:szCs w:val="24"/>
        </w:rPr>
        <w:t>gray</w:t>
      </w:r>
      <w:r w:rsidR="00DE13F7">
        <w:rPr>
          <w:rFonts w:ascii="Times New Roman" w:hAnsi="Times New Roman" w:cs="Times New Roman"/>
          <w:sz w:val="24"/>
          <w:szCs w:val="24"/>
        </w:rPr>
        <w:t xml:space="preserve"> area depicts N</w:t>
      </w:r>
      <w:r w:rsidR="00DE13F7">
        <w:rPr>
          <w:rFonts w:ascii="Times New Roman" w:hAnsi="Times New Roman" w:cs="Times New Roman"/>
          <w:sz w:val="24"/>
          <w:szCs w:val="24"/>
          <w:vertAlign w:val="subscript"/>
        </w:rPr>
        <w:t>D &gt; 0.5</w:t>
      </w:r>
      <w:r w:rsidR="00DE13F7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DF23CA" w:rsidRDefault="00DF23CA" w:rsidP="00BB1D74">
      <w:pPr>
        <w:rPr>
          <w:rFonts w:ascii="Times New Roman" w:hAnsi="Times New Roman" w:cs="Times New Roman"/>
          <w:sz w:val="44"/>
          <w:szCs w:val="44"/>
        </w:rPr>
      </w:pPr>
    </w:p>
    <w:p w:rsidR="00DF23CA" w:rsidRDefault="00DF23CA" w:rsidP="00BB1D74">
      <w:pPr>
        <w:rPr>
          <w:rFonts w:ascii="Times New Roman" w:hAnsi="Times New Roman" w:cs="Times New Roman"/>
          <w:sz w:val="44"/>
          <w:szCs w:val="44"/>
        </w:rPr>
      </w:pPr>
    </w:p>
    <w:p w:rsidR="00DF23CA" w:rsidRDefault="00DF23CA" w:rsidP="00BB1D74">
      <w:pPr>
        <w:rPr>
          <w:rFonts w:ascii="Times New Roman" w:hAnsi="Times New Roman" w:cs="Times New Roman"/>
          <w:sz w:val="44"/>
          <w:szCs w:val="44"/>
        </w:rPr>
      </w:pPr>
    </w:p>
    <w:p w:rsidR="00DF23CA" w:rsidRPr="00DC206D" w:rsidRDefault="00DF23CA" w:rsidP="00BB1D74">
      <w:pPr>
        <w:rPr>
          <w:rFonts w:ascii="Times New Roman" w:hAnsi="Times New Roman" w:cs="Times New Roman"/>
          <w:sz w:val="44"/>
          <w:szCs w:val="44"/>
        </w:rPr>
      </w:pPr>
    </w:p>
    <w:p w:rsidR="00695C52" w:rsidRDefault="00695C52" w:rsidP="00BB1D74">
      <w:pPr>
        <w:rPr>
          <w:rFonts w:ascii="Times New Roman" w:hAnsi="Times New Roman" w:cs="Times New Roman"/>
          <w:sz w:val="24"/>
          <w:szCs w:val="24"/>
        </w:rPr>
      </w:pPr>
    </w:p>
    <w:p w:rsidR="00254548" w:rsidRDefault="00254548" w:rsidP="00BB1D74">
      <w:pPr>
        <w:rPr>
          <w:rFonts w:ascii="Times New Roman" w:hAnsi="Times New Roman" w:cs="Times New Roman"/>
          <w:sz w:val="24"/>
          <w:szCs w:val="24"/>
        </w:rPr>
      </w:pPr>
    </w:p>
    <w:p w:rsidR="00AC1F78" w:rsidRDefault="00AC1F78" w:rsidP="00B42E45">
      <w:pPr>
        <w:tabs>
          <w:tab w:val="left" w:pos="1080"/>
        </w:tabs>
        <w:rPr>
          <w:rFonts w:ascii="Times New Roman" w:eastAsia="Calibri" w:hAnsi="Times New Roman" w:cs="Times New Roman"/>
          <w:b/>
          <w:sz w:val="24"/>
          <w:szCs w:val="24"/>
        </w:rPr>
      </w:pPr>
    </w:p>
    <w:p w:rsidR="00AC1F78" w:rsidRDefault="00296128" w:rsidP="00B42E45">
      <w:pPr>
        <w:tabs>
          <w:tab w:val="left" w:pos="1080"/>
        </w:tabs>
      </w:pPr>
      <w:r>
        <w:rPr>
          <w:noProof/>
        </w:rPr>
        <w:lastRenderedPageBreak/>
        <w:drawing>
          <wp:inline distT="0" distB="0" distL="0" distR="0" wp14:anchorId="6236DF5A" wp14:editId="6E2374E1">
            <wp:extent cx="3819525" cy="30575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binterval_NvsU_linear.eps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1FE" w:rsidRPr="00AC1F78" w:rsidRDefault="0000354A" w:rsidP="00DB038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6163A">
        <w:rPr>
          <w:rFonts w:ascii="Times New Roman" w:hAnsi="Times New Roman" w:cs="Times New Roman"/>
          <w:b/>
          <w:sz w:val="24"/>
          <w:szCs w:val="24"/>
        </w:rPr>
        <w:t>Figure</w:t>
      </w:r>
      <w:r w:rsidR="00EF552C" w:rsidRPr="0016163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65614">
        <w:rPr>
          <w:rFonts w:ascii="Times New Roman" w:hAnsi="Times New Roman" w:cs="Times New Roman"/>
          <w:b/>
          <w:sz w:val="24"/>
          <w:szCs w:val="24"/>
        </w:rPr>
        <w:t>22</w:t>
      </w:r>
      <w:r w:rsidR="00AC1F78" w:rsidRPr="0016163A">
        <w:rPr>
          <w:rFonts w:ascii="Times New Roman" w:hAnsi="Times New Roman" w:cs="Times New Roman"/>
          <w:b/>
          <w:sz w:val="24"/>
          <w:szCs w:val="24"/>
        </w:rPr>
        <w:t>.</w:t>
      </w:r>
      <w:r w:rsidR="00AC1F78" w:rsidRPr="0016163A">
        <w:rPr>
          <w:rFonts w:ascii="Times New Roman" w:hAnsi="Times New Roman" w:cs="Times New Roman"/>
          <w:sz w:val="24"/>
          <w:szCs w:val="24"/>
        </w:rPr>
        <w:t xml:space="preserve">  </w:t>
      </w:r>
      <w:r w:rsidR="00AC1F78" w:rsidRPr="00AC1F78">
        <w:rPr>
          <w:rFonts w:ascii="Times New Roman" w:eastAsia="Calibri" w:hAnsi="Times New Roman" w:cs="Times New Roman"/>
          <w:sz w:val="24"/>
          <w:szCs w:val="24"/>
        </w:rPr>
        <w:t>N</w:t>
      </w:r>
      <w:r w:rsidR="00AC1F78" w:rsidRPr="00AC1F78">
        <w:rPr>
          <w:rFonts w:ascii="Times New Roman" w:eastAsia="Calibri" w:hAnsi="Times New Roman" w:cs="Times New Roman"/>
          <w:sz w:val="24"/>
          <w:szCs w:val="24"/>
          <w:vertAlign w:val="subscript"/>
        </w:rPr>
        <w:t>D</w:t>
      </w:r>
      <w:r w:rsidR="00AC1F78">
        <w:rPr>
          <w:rFonts w:ascii="Times New Roman" w:eastAsia="Calibri" w:hAnsi="Times New Roman" w:cs="Times New Roman"/>
          <w:sz w:val="24"/>
          <w:szCs w:val="24"/>
          <w:vertAlign w:val="subscript"/>
        </w:rPr>
        <w:t>&gt;0.5</w:t>
      </w:r>
      <w:r w:rsidR="008D4E3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6163A">
        <w:rPr>
          <w:rFonts w:ascii="Times New Roman" w:eastAsia="Calibri" w:hAnsi="Times New Roman" w:cs="Times New Roman"/>
          <w:sz w:val="24"/>
          <w:szCs w:val="24"/>
        </w:rPr>
        <w:t>vs</w:t>
      </w:r>
      <w:r w:rsidR="008D4E3E">
        <w:rPr>
          <w:rFonts w:ascii="Times New Roman" w:eastAsia="Calibri" w:hAnsi="Times New Roman" w:cs="Times New Roman"/>
          <w:sz w:val="24"/>
          <w:szCs w:val="24"/>
        </w:rPr>
        <w:t xml:space="preserve"> sea</w:t>
      </w:r>
      <w:r w:rsidR="00555367">
        <w:rPr>
          <w:rFonts w:ascii="Times New Roman" w:eastAsia="Calibri" w:hAnsi="Times New Roman" w:cs="Times New Roman"/>
          <w:sz w:val="24"/>
          <w:szCs w:val="24"/>
        </w:rPr>
        <w:t>-</w:t>
      </w:r>
      <w:r w:rsidR="008D4E3E">
        <w:rPr>
          <w:rFonts w:ascii="Times New Roman" w:eastAsia="Calibri" w:hAnsi="Times New Roman" w:cs="Times New Roman"/>
          <w:sz w:val="24"/>
          <w:szCs w:val="24"/>
        </w:rPr>
        <w:t xml:space="preserve">surface wind speed.  The exponential fit is adapted from </w:t>
      </w:r>
      <w:r w:rsidR="0016163A">
        <w:rPr>
          <w:rFonts w:ascii="Times New Roman" w:eastAsia="Calibri" w:hAnsi="Times New Roman" w:cs="Times New Roman"/>
          <w:sz w:val="24"/>
          <w:szCs w:val="24"/>
        </w:rPr>
        <w:t>LS04.</w:t>
      </w:r>
      <w:r w:rsidR="008D4E3E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AC1F78"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5251FE" w:rsidRDefault="005251FE" w:rsidP="005251FE">
      <w:pPr>
        <w:tabs>
          <w:tab w:val="left" w:pos="1670"/>
        </w:tabs>
      </w:pPr>
    </w:p>
    <w:p w:rsidR="00EF552C" w:rsidRDefault="00EF552C" w:rsidP="00EF552C">
      <w:pPr>
        <w:pStyle w:val="NormalWeb"/>
        <w:spacing w:before="0" w:beforeAutospacing="0" w:after="0" w:afterAutospacing="0"/>
        <w:ind w:left="720"/>
        <w:rPr>
          <w:rFonts w:eastAsia="Calibri"/>
        </w:rPr>
      </w:pPr>
    </w:p>
    <w:p w:rsidR="005251FE" w:rsidRDefault="005251FE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901370" w:rsidRDefault="009F3987" w:rsidP="005251FE">
      <w:pPr>
        <w:tabs>
          <w:tab w:val="left" w:pos="1670"/>
        </w:tabs>
      </w:pPr>
      <w:r w:rsidRPr="00581AE3">
        <w:rPr>
          <w:noProof/>
        </w:rPr>
        <w:lastRenderedPageBreak/>
        <w:drawing>
          <wp:inline distT="0" distB="0" distL="0" distR="0" wp14:anchorId="6147DF3C" wp14:editId="1D4BF89C">
            <wp:extent cx="5943600" cy="3917950"/>
            <wp:effectExtent l="0" t="0" r="0" b="635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370" w:rsidRPr="00C74F1F" w:rsidRDefault="0000354A" w:rsidP="005251FE">
      <w:pPr>
        <w:tabs>
          <w:tab w:val="left" w:pos="1670"/>
        </w:tabs>
        <w:rPr>
          <w:rFonts w:ascii="Times New Roman" w:hAnsi="Times New Roman" w:cs="Times New Roman"/>
          <w:sz w:val="24"/>
          <w:szCs w:val="24"/>
        </w:rPr>
      </w:pPr>
      <w:r w:rsidRPr="00AF4192">
        <w:rPr>
          <w:rFonts w:ascii="Times New Roman" w:hAnsi="Times New Roman" w:cs="Times New Roman"/>
          <w:b/>
          <w:sz w:val="24"/>
          <w:szCs w:val="24"/>
        </w:rPr>
        <w:t>Figure</w:t>
      </w:r>
      <w:r w:rsidR="00901370" w:rsidRPr="00AF419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F4192" w:rsidRPr="00AF4192">
        <w:rPr>
          <w:rFonts w:ascii="Times New Roman" w:hAnsi="Times New Roman" w:cs="Times New Roman"/>
          <w:b/>
          <w:sz w:val="24"/>
          <w:szCs w:val="24"/>
        </w:rPr>
        <w:t>2</w:t>
      </w:r>
      <w:r w:rsidR="00765614">
        <w:rPr>
          <w:rFonts w:ascii="Times New Roman" w:hAnsi="Times New Roman" w:cs="Times New Roman"/>
          <w:b/>
          <w:sz w:val="24"/>
          <w:szCs w:val="24"/>
        </w:rPr>
        <w:t>3</w:t>
      </w:r>
      <w:r w:rsidR="00901370" w:rsidRPr="00AF4192">
        <w:rPr>
          <w:rFonts w:ascii="Times New Roman" w:hAnsi="Times New Roman" w:cs="Times New Roman"/>
          <w:b/>
          <w:sz w:val="24"/>
          <w:szCs w:val="24"/>
        </w:rPr>
        <w:t>.</w:t>
      </w:r>
      <w:r w:rsidR="00901370" w:rsidRPr="00AF4192">
        <w:rPr>
          <w:rFonts w:ascii="Times New Roman" w:hAnsi="Times New Roman" w:cs="Times New Roman"/>
          <w:sz w:val="24"/>
          <w:szCs w:val="24"/>
        </w:rPr>
        <w:t xml:space="preserve">  </w:t>
      </w:r>
      <w:r w:rsidR="00AF4192">
        <w:rPr>
          <w:rFonts w:ascii="Times New Roman" w:hAnsi="Times New Roman" w:cs="Times New Roman"/>
          <w:sz w:val="24"/>
          <w:szCs w:val="24"/>
        </w:rPr>
        <w:t>SSA concentration</w:t>
      </w:r>
      <w:r w:rsidR="00BF35BD">
        <w:rPr>
          <w:rFonts w:ascii="Times New Roman" w:hAnsi="Times New Roman" w:cs="Times New Roman"/>
          <w:sz w:val="24"/>
          <w:szCs w:val="24"/>
        </w:rPr>
        <w:t xml:space="preserve"> v</w:t>
      </w:r>
      <w:r w:rsidR="00B70AB4" w:rsidRPr="00C74F1F">
        <w:rPr>
          <w:rFonts w:ascii="Times New Roman" w:hAnsi="Times New Roman" w:cs="Times New Roman"/>
          <w:sz w:val="24"/>
          <w:szCs w:val="24"/>
        </w:rPr>
        <w:t xml:space="preserve">s </w:t>
      </w:r>
      <w:r w:rsidR="00467145">
        <w:rPr>
          <w:rFonts w:ascii="Times New Roman" w:hAnsi="Times New Roman" w:cs="Times New Roman"/>
          <w:sz w:val="24"/>
          <w:szCs w:val="24"/>
        </w:rPr>
        <w:t xml:space="preserve">10-meter </w:t>
      </w:r>
      <w:r w:rsidR="00B70AB4" w:rsidRPr="00C74F1F">
        <w:rPr>
          <w:rFonts w:ascii="Times New Roman" w:hAnsi="Times New Roman" w:cs="Times New Roman"/>
          <w:sz w:val="24"/>
          <w:szCs w:val="24"/>
        </w:rPr>
        <w:t xml:space="preserve">sea surface wind speed.  </w:t>
      </w:r>
      <w:r w:rsidR="004C34A4">
        <w:rPr>
          <w:rFonts w:ascii="Times New Roman" w:hAnsi="Times New Roman" w:cs="Times New Roman"/>
          <w:sz w:val="24"/>
          <w:szCs w:val="24"/>
        </w:rPr>
        <w:t xml:space="preserve">Reproduced </w:t>
      </w:r>
      <w:r w:rsidR="00B70AB4" w:rsidRPr="00C74F1F">
        <w:rPr>
          <w:rFonts w:ascii="Times New Roman" w:hAnsi="Times New Roman" w:cs="Times New Roman"/>
          <w:sz w:val="24"/>
          <w:szCs w:val="24"/>
        </w:rPr>
        <w:t>from LS04</w:t>
      </w:r>
      <w:r w:rsidR="004C34A4">
        <w:rPr>
          <w:rFonts w:ascii="Times New Roman" w:hAnsi="Times New Roman" w:cs="Times New Roman"/>
          <w:sz w:val="24"/>
          <w:szCs w:val="24"/>
        </w:rPr>
        <w:t>, their figure 18.</w:t>
      </w:r>
      <w:r w:rsidR="00B70AB4" w:rsidRPr="00C74F1F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01370" w:rsidRDefault="00901370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5E3A27" w:rsidRDefault="005E3A27" w:rsidP="005251FE">
      <w:pPr>
        <w:tabs>
          <w:tab w:val="left" w:pos="1670"/>
        </w:tabs>
      </w:pPr>
    </w:p>
    <w:p w:rsidR="005E3A27" w:rsidRDefault="005E3A27" w:rsidP="005251FE">
      <w:pPr>
        <w:tabs>
          <w:tab w:val="left" w:pos="1670"/>
        </w:tabs>
      </w:pPr>
    </w:p>
    <w:p w:rsidR="005E3A27" w:rsidRDefault="005E3A27" w:rsidP="005251FE">
      <w:pPr>
        <w:tabs>
          <w:tab w:val="left" w:pos="1670"/>
        </w:tabs>
      </w:pPr>
    </w:p>
    <w:p w:rsidR="005E3A27" w:rsidRDefault="005E3A27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  <w:r>
        <w:rPr>
          <w:rFonts w:ascii="Times New Roman" w:hAnsi="Times New Roman" w:cs="Times New Roman"/>
          <w:b/>
          <w:sz w:val="24"/>
          <w:szCs w:val="24"/>
        </w:rPr>
        <w:t>Table 10</w:t>
      </w:r>
      <w:r w:rsidRPr="00AF4192">
        <w:rPr>
          <w:rFonts w:ascii="Times New Roman" w:hAnsi="Times New Roman" w:cs="Times New Roman"/>
          <w:b/>
          <w:sz w:val="24"/>
          <w:szCs w:val="24"/>
        </w:rPr>
        <w:t>.</w:t>
      </w:r>
      <w:r w:rsidRPr="00AF4192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The values of a</w:t>
      </w:r>
      <w:r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Pr="009D386A">
        <w:rPr>
          <w:rFonts w:ascii="Times New Roman" w:hAnsi="Times New Roman" w:cs="Times New Roman"/>
          <w:sz w:val="24"/>
          <w:szCs w:val="24"/>
        </w:rPr>
        <w:t xml:space="preserve"> and N</w:t>
      </w:r>
      <w:r w:rsidRPr="009D386A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for each study </w:t>
      </w:r>
      <w:r w:rsidRPr="009D386A">
        <w:rPr>
          <w:rFonts w:ascii="Times New Roman" w:hAnsi="Times New Roman" w:cs="Times New Roman"/>
          <w:sz w:val="24"/>
          <w:szCs w:val="24"/>
        </w:rPr>
        <w:t xml:space="preserve">shown in </w:t>
      </w:r>
      <w:r>
        <w:rPr>
          <w:rFonts w:ascii="Times New Roman" w:hAnsi="Times New Roman" w:cs="Times New Roman"/>
          <w:sz w:val="24"/>
          <w:szCs w:val="24"/>
        </w:rPr>
        <w:t xml:space="preserve">Fig. 24 </w:t>
      </w:r>
      <w:r w:rsidRPr="00EB281B">
        <w:rPr>
          <w:rFonts w:ascii="Times New Roman" w:eastAsia="Calibri" w:hAnsi="Times New Roman" w:cs="Times New Roman"/>
          <w:sz w:val="24"/>
          <w:szCs w:val="24"/>
        </w:rPr>
        <w:t xml:space="preserve">using ln </w:t>
      </w:r>
      <w:r w:rsidRPr="00AC1F78">
        <w:rPr>
          <w:rFonts w:ascii="Times New Roman" w:eastAsia="Calibri" w:hAnsi="Times New Roman" w:cs="Times New Roman"/>
          <w:sz w:val="24"/>
          <w:szCs w:val="24"/>
        </w:rPr>
        <w:t>N</w:t>
      </w:r>
      <w:r w:rsidRPr="00AC1F78">
        <w:rPr>
          <w:rFonts w:ascii="Times New Roman" w:eastAsia="Calibri" w:hAnsi="Times New Roman" w:cs="Times New Roman"/>
          <w:sz w:val="24"/>
          <w:szCs w:val="24"/>
          <w:vertAlign w:val="subscript"/>
        </w:rPr>
        <w:t>D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&gt;0.5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= </w:t>
      </w:r>
      <w:r>
        <w:rPr>
          <w:rFonts w:ascii="Times New Roman" w:eastAsia="Calibri" w:hAnsi="Times New Roman" w:cs="Times New Roman"/>
          <w:sz w:val="24"/>
          <w:szCs w:val="24"/>
        </w:rPr>
        <w:t>a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n</w:t>
      </w:r>
      <w:r>
        <w:rPr>
          <w:rFonts w:ascii="Times New Roman" w:eastAsia="Calibri" w:hAnsi="Times New Roman" w:cs="Times New Roman"/>
          <w:sz w:val="24"/>
          <w:szCs w:val="24"/>
        </w:rPr>
        <w:sym w:font="Symbol" w:char="F0D7"/>
      </w:r>
      <w:r>
        <w:rPr>
          <w:rFonts w:ascii="Times New Roman" w:eastAsia="Calibri" w:hAnsi="Times New Roman" w:cs="Times New Roman"/>
          <w:sz w:val="24"/>
          <w:szCs w:val="24"/>
        </w:rPr>
        <w:t>U + ln (</w:t>
      </w:r>
      <w:r>
        <w:rPr>
          <w:rFonts w:ascii="Times New Roman" w:eastAsia="Calibri" w:hAnsi="Times New Roman" w:cs="Times New Roman"/>
          <w:i/>
          <w:sz w:val="24"/>
          <w:szCs w:val="24"/>
        </w:rPr>
        <w:t>N</w:t>
      </w:r>
      <w:r>
        <w:rPr>
          <w:rFonts w:ascii="Times New Roman" w:eastAsia="Calibri" w:hAnsi="Times New Roman" w:cs="Times New Roman"/>
          <w:i/>
          <w:sz w:val="24"/>
          <w:szCs w:val="24"/>
          <w:vertAlign w:val="sub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>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16"/>
        <w:gridCol w:w="1149"/>
        <w:gridCol w:w="900"/>
        <w:gridCol w:w="1980"/>
      </w:tblGrid>
      <w:tr w:rsidR="00754810" w:rsidRPr="00B54B9E" w:rsidTr="008A4C5E">
        <w:tc>
          <w:tcPr>
            <w:tcW w:w="0" w:type="auto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4B9E">
              <w:rPr>
                <w:rFonts w:ascii="Times New Roman" w:hAnsi="Times New Roman" w:cs="Times New Roman"/>
                <w:b/>
                <w:sz w:val="24"/>
                <w:szCs w:val="24"/>
              </w:rPr>
              <w:t>Study</w:t>
            </w:r>
          </w:p>
        </w:tc>
        <w:tc>
          <w:tcPr>
            <w:tcW w:w="1149" w:type="dxa"/>
          </w:tcPr>
          <w:p w:rsidR="00754810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n</w:t>
            </w:r>
            <w:r w:rsidR="002A2C52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,</w:t>
            </w:r>
          </w:p>
          <w:p w:rsidR="00754810" w:rsidRPr="00080092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 m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900" w:type="dxa"/>
          </w:tcPr>
          <w:p w:rsidR="002A2C52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4B9E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  <w:r w:rsidRPr="00B54B9E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0</w:t>
            </w:r>
            <w:r w:rsidR="002A2C52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  <w:p w:rsidR="00754810" w:rsidRPr="00080092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cm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1980" w:type="dxa"/>
          </w:tcPr>
          <w:p w:rsidR="00754810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4B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Size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range</w:t>
            </w:r>
            <w:r w:rsidR="002A2C52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</w:p>
          <w:p w:rsidR="00754810" w:rsidRPr="00B54B9E" w:rsidRDefault="002A2C52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μm</w:t>
            </w:r>
            <w:proofErr w:type="spellEnd"/>
          </w:p>
        </w:tc>
      </w:tr>
      <w:tr w:rsidR="00754810" w:rsidRPr="00B54B9E" w:rsidTr="008A4C5E">
        <w:tc>
          <w:tcPr>
            <w:tcW w:w="0" w:type="auto"/>
          </w:tcPr>
          <w:p w:rsidR="00754810" w:rsidRPr="00080092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80092">
              <w:rPr>
                <w:rFonts w:ascii="Times New Roman" w:hAnsi="Times New Roman" w:cs="Times New Roman"/>
                <w:b/>
                <w:sz w:val="24"/>
                <w:szCs w:val="24"/>
              </w:rPr>
              <w:t>Bigg</w:t>
            </w:r>
            <w:proofErr w:type="spellEnd"/>
            <w:r w:rsidRPr="00080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et al. (1995)</w:t>
            </w:r>
          </w:p>
        </w:tc>
        <w:tc>
          <w:tcPr>
            <w:tcW w:w="1149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4B9E">
              <w:rPr>
                <w:rFonts w:ascii="Times New Roman" w:hAnsi="Times New Roman" w:cs="Times New Roman"/>
                <w:sz w:val="24"/>
                <w:szCs w:val="24"/>
              </w:rPr>
              <w:t>0.085</w:t>
            </w:r>
          </w:p>
        </w:tc>
        <w:tc>
          <w:tcPr>
            <w:tcW w:w="900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4B9E">
              <w:rPr>
                <w:rFonts w:ascii="Times New Roman" w:hAnsi="Times New Roman" w:cs="Times New Roman"/>
                <w:sz w:val="24"/>
                <w:szCs w:val="24"/>
              </w:rPr>
              <w:t>6.0</w:t>
            </w:r>
          </w:p>
        </w:tc>
        <w:tc>
          <w:tcPr>
            <w:tcW w:w="1980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0.003 &lt; D &lt;</w:t>
            </w:r>
            <w:r w:rsidRPr="00B54B9E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</w:tc>
      </w:tr>
      <w:tr w:rsidR="00754810" w:rsidRPr="00B54B9E" w:rsidTr="008A4C5E">
        <w:tc>
          <w:tcPr>
            <w:tcW w:w="0" w:type="auto"/>
          </w:tcPr>
          <w:p w:rsidR="00754810" w:rsidRPr="00080092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0092">
              <w:rPr>
                <w:rFonts w:ascii="Times New Roman" w:hAnsi="Times New Roman" w:cs="Times New Roman"/>
                <w:b/>
                <w:sz w:val="24"/>
                <w:szCs w:val="24"/>
              </w:rPr>
              <w:t>O’Dowd &amp; Smith</w:t>
            </w:r>
            <w:r w:rsidR="008A4C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 w:rsidRPr="00080092">
              <w:rPr>
                <w:rFonts w:ascii="Times New Roman" w:hAnsi="Times New Roman" w:cs="Times New Roman"/>
                <w:b/>
                <w:sz w:val="24"/>
                <w:szCs w:val="24"/>
              </w:rPr>
              <w:t>1993)</w:t>
            </w:r>
          </w:p>
        </w:tc>
        <w:tc>
          <w:tcPr>
            <w:tcW w:w="1149" w:type="dxa"/>
          </w:tcPr>
          <w:p w:rsidR="00754810" w:rsidRPr="00B54B9E" w:rsidRDefault="00AF7398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0.23</w:t>
            </w:r>
          </w:p>
        </w:tc>
        <w:tc>
          <w:tcPr>
            <w:tcW w:w="900" w:type="dxa"/>
          </w:tcPr>
          <w:p w:rsidR="00754810" w:rsidRPr="00B54B9E" w:rsidRDefault="00AF7398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0.47</w:t>
            </w:r>
          </w:p>
        </w:tc>
        <w:tc>
          <w:tcPr>
            <w:tcW w:w="1980" w:type="dxa"/>
          </w:tcPr>
          <w:p w:rsidR="00754810" w:rsidRPr="00B54B9E" w:rsidRDefault="00AF7398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0.38 &lt; D &lt; 0.84</w:t>
            </w:r>
          </w:p>
        </w:tc>
      </w:tr>
      <w:tr w:rsidR="00754810" w:rsidRPr="00B54B9E" w:rsidTr="008A4C5E">
        <w:tc>
          <w:tcPr>
            <w:tcW w:w="0" w:type="auto"/>
          </w:tcPr>
          <w:p w:rsidR="00754810" w:rsidRPr="004C34A4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80092">
              <w:rPr>
                <w:rFonts w:ascii="Times New Roman" w:hAnsi="Times New Roman" w:cs="Times New Roman"/>
                <w:b/>
                <w:sz w:val="24"/>
                <w:szCs w:val="24"/>
              </w:rPr>
              <w:t>Parungo</w:t>
            </w:r>
            <w:proofErr w:type="spellEnd"/>
            <w:r w:rsidRPr="00080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et al. (1986)</w:t>
            </w:r>
          </w:p>
        </w:tc>
        <w:tc>
          <w:tcPr>
            <w:tcW w:w="1149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4B9E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900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4B9E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1980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 &lt; D &lt; 10</w:t>
            </w:r>
          </w:p>
        </w:tc>
      </w:tr>
      <w:tr w:rsidR="00754810" w:rsidRPr="00B54B9E" w:rsidTr="008A4C5E">
        <w:tc>
          <w:tcPr>
            <w:tcW w:w="0" w:type="auto"/>
          </w:tcPr>
          <w:p w:rsidR="00754810" w:rsidRPr="00080092" w:rsidRDefault="00754810" w:rsidP="00F42E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0092">
              <w:rPr>
                <w:rFonts w:ascii="Times New Roman" w:hAnsi="Times New Roman" w:cs="Times New Roman"/>
                <w:b/>
                <w:sz w:val="24"/>
                <w:szCs w:val="24"/>
              </w:rPr>
              <w:t>Fults</w:t>
            </w:r>
          </w:p>
        </w:tc>
        <w:tc>
          <w:tcPr>
            <w:tcW w:w="1149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0.41</w:t>
            </w:r>
          </w:p>
        </w:tc>
        <w:tc>
          <w:tcPr>
            <w:tcW w:w="900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0.11</w:t>
            </w:r>
          </w:p>
        </w:tc>
        <w:tc>
          <w:tcPr>
            <w:tcW w:w="1980" w:type="dxa"/>
          </w:tcPr>
          <w:p w:rsidR="00754810" w:rsidRPr="00B54B9E" w:rsidRDefault="00754810" w:rsidP="00F42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 &lt; D &lt; 1</w:t>
            </w:r>
          </w:p>
        </w:tc>
      </w:tr>
    </w:tbl>
    <w:p w:rsidR="00754810" w:rsidRDefault="00754810" w:rsidP="005251FE">
      <w:pPr>
        <w:tabs>
          <w:tab w:val="left" w:pos="1670"/>
        </w:tabs>
      </w:pPr>
    </w:p>
    <w:p w:rsidR="00053649" w:rsidRDefault="00053649" w:rsidP="005251FE">
      <w:pPr>
        <w:tabs>
          <w:tab w:val="left" w:pos="1670"/>
        </w:tabs>
      </w:pPr>
    </w:p>
    <w:p w:rsidR="00053649" w:rsidRDefault="00053649" w:rsidP="005251FE">
      <w:pPr>
        <w:tabs>
          <w:tab w:val="left" w:pos="1670"/>
        </w:tabs>
      </w:pPr>
    </w:p>
    <w:p w:rsidR="005E3A27" w:rsidRDefault="005E3A27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754810" w:rsidRDefault="00754810" w:rsidP="005251FE">
      <w:pPr>
        <w:tabs>
          <w:tab w:val="left" w:pos="1670"/>
        </w:tabs>
      </w:pPr>
    </w:p>
    <w:p w:rsidR="00901370" w:rsidRDefault="00901370" w:rsidP="005251FE">
      <w:pPr>
        <w:tabs>
          <w:tab w:val="left" w:pos="1670"/>
        </w:tabs>
      </w:pPr>
    </w:p>
    <w:p w:rsidR="005251FE" w:rsidRDefault="00296128" w:rsidP="005251FE">
      <w:pPr>
        <w:tabs>
          <w:tab w:val="left" w:pos="1670"/>
        </w:tabs>
      </w:pPr>
      <w:r>
        <w:rPr>
          <w:noProof/>
        </w:rPr>
        <w:lastRenderedPageBreak/>
        <w:drawing>
          <wp:inline distT="0" distB="0" distL="0" distR="0" wp14:anchorId="068D3D29" wp14:editId="7370021E">
            <wp:extent cx="4000500" cy="30003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binterval_Fults_semilog.eps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433" w:rsidRPr="00C74F1F" w:rsidRDefault="0000354A" w:rsidP="005251FE">
      <w:pPr>
        <w:tabs>
          <w:tab w:val="left" w:pos="1670"/>
        </w:tabs>
        <w:rPr>
          <w:rFonts w:ascii="Times New Roman" w:hAnsi="Times New Roman" w:cs="Times New Roman"/>
          <w:sz w:val="24"/>
          <w:szCs w:val="24"/>
        </w:rPr>
      </w:pPr>
      <w:r w:rsidRPr="00AF4192">
        <w:rPr>
          <w:rFonts w:ascii="Times New Roman" w:hAnsi="Times New Roman" w:cs="Times New Roman"/>
          <w:b/>
          <w:sz w:val="24"/>
          <w:szCs w:val="24"/>
        </w:rPr>
        <w:t>Figure</w:t>
      </w:r>
      <w:r w:rsidR="000404E0" w:rsidRPr="00AF419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A6555">
        <w:rPr>
          <w:rFonts w:ascii="Times New Roman" w:hAnsi="Times New Roman" w:cs="Times New Roman"/>
          <w:b/>
          <w:sz w:val="24"/>
          <w:szCs w:val="24"/>
        </w:rPr>
        <w:t>24</w:t>
      </w:r>
      <w:r w:rsidR="00EB281B" w:rsidRPr="00AF4192">
        <w:rPr>
          <w:rFonts w:ascii="Times New Roman" w:hAnsi="Times New Roman" w:cs="Times New Roman"/>
          <w:b/>
          <w:sz w:val="24"/>
          <w:szCs w:val="24"/>
        </w:rPr>
        <w:t>.</w:t>
      </w:r>
      <w:r w:rsidR="00EB281B" w:rsidRPr="00AF4192">
        <w:rPr>
          <w:rFonts w:ascii="Times New Roman" w:hAnsi="Times New Roman" w:cs="Times New Roman"/>
          <w:sz w:val="24"/>
          <w:szCs w:val="24"/>
        </w:rPr>
        <w:t xml:space="preserve"> </w:t>
      </w:r>
      <w:r w:rsidR="000404E0" w:rsidRPr="00C74F1F">
        <w:rPr>
          <w:rFonts w:ascii="Times New Roman" w:hAnsi="Times New Roman" w:cs="Times New Roman"/>
          <w:sz w:val="24"/>
          <w:szCs w:val="24"/>
        </w:rPr>
        <w:t xml:space="preserve">As </w:t>
      </w:r>
      <w:r w:rsidR="000404E0" w:rsidRPr="00AF4192">
        <w:rPr>
          <w:rFonts w:ascii="Times New Roman" w:hAnsi="Times New Roman" w:cs="Times New Roman"/>
          <w:sz w:val="24"/>
          <w:szCs w:val="24"/>
        </w:rPr>
        <w:t xml:space="preserve">is </w:t>
      </w:r>
      <w:r w:rsidR="00AF4192" w:rsidRPr="00AF4192">
        <w:rPr>
          <w:rFonts w:ascii="Times New Roman" w:hAnsi="Times New Roman" w:cs="Times New Roman"/>
          <w:sz w:val="24"/>
          <w:szCs w:val="24"/>
        </w:rPr>
        <w:t xml:space="preserve">Fig. 22, </w:t>
      </w:r>
      <w:r w:rsidR="000404E0" w:rsidRPr="00C74F1F">
        <w:rPr>
          <w:rFonts w:ascii="Times New Roman" w:hAnsi="Times New Roman" w:cs="Times New Roman"/>
          <w:sz w:val="24"/>
          <w:szCs w:val="24"/>
        </w:rPr>
        <w:t>but on a</w:t>
      </w:r>
      <w:r w:rsidR="00467145">
        <w:rPr>
          <w:rFonts w:ascii="Times New Roman" w:hAnsi="Times New Roman" w:cs="Times New Roman"/>
          <w:sz w:val="24"/>
          <w:szCs w:val="24"/>
        </w:rPr>
        <w:t xml:space="preserve"> log-linear format. </w:t>
      </w:r>
    </w:p>
    <w:p w:rsidR="00A35433" w:rsidRDefault="00A35433" w:rsidP="00A35433"/>
    <w:p w:rsidR="006F0E1A" w:rsidRDefault="006F0E1A" w:rsidP="00A35433"/>
    <w:p w:rsidR="000404E0" w:rsidRDefault="009812E4" w:rsidP="00A35433">
      <w:r>
        <w:rPr>
          <w:noProof/>
        </w:rPr>
        <w:lastRenderedPageBreak/>
        <w:drawing>
          <wp:inline distT="0" distB="0" distL="0" distR="0">
            <wp:extent cx="5943600" cy="48818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pdated_ODS_all_v5.eps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4E0" w:rsidRPr="00AF4192" w:rsidRDefault="0000354A" w:rsidP="00DB038B">
      <w:pPr>
        <w:pStyle w:val="NormalWeb"/>
        <w:spacing w:before="0" w:beforeAutospacing="0" w:after="0" w:afterAutospacing="0" w:line="480" w:lineRule="auto"/>
        <w:rPr>
          <w:rFonts w:eastAsia="Calibri"/>
        </w:rPr>
      </w:pPr>
      <w:r w:rsidRPr="00AF4192">
        <w:rPr>
          <w:rFonts w:eastAsia="Calibri"/>
          <w:b/>
        </w:rPr>
        <w:t>Figure</w:t>
      </w:r>
      <w:r w:rsidR="000404E0" w:rsidRPr="00AF4192">
        <w:rPr>
          <w:rFonts w:eastAsia="Calibri"/>
          <w:b/>
        </w:rPr>
        <w:t xml:space="preserve"> </w:t>
      </w:r>
      <w:r w:rsidR="004A0D79">
        <w:rPr>
          <w:rFonts w:eastAsia="Calibri"/>
          <w:b/>
        </w:rPr>
        <w:t>2</w:t>
      </w:r>
      <w:r w:rsidR="00BA6555">
        <w:rPr>
          <w:rFonts w:eastAsia="Calibri"/>
          <w:b/>
        </w:rPr>
        <w:t>5</w:t>
      </w:r>
      <w:r w:rsidR="000404E0" w:rsidRPr="00AF4192">
        <w:rPr>
          <w:rFonts w:eastAsia="Calibri"/>
          <w:b/>
        </w:rPr>
        <w:t>.</w:t>
      </w:r>
      <w:r w:rsidR="000404E0" w:rsidRPr="00AF4192">
        <w:rPr>
          <w:rFonts w:eastAsia="Calibri"/>
        </w:rPr>
        <w:t xml:space="preserve">  </w:t>
      </w:r>
      <w:r w:rsidR="00AF4192" w:rsidRPr="00AF4192">
        <w:t>N</w:t>
      </w:r>
      <w:r w:rsidR="00AF4192" w:rsidRPr="00AF4192">
        <w:rPr>
          <w:vertAlign w:val="subscript"/>
        </w:rPr>
        <w:t>D&gt;0.5</w:t>
      </w:r>
      <w:r w:rsidR="00AF4192" w:rsidRPr="00AF4192">
        <w:t xml:space="preserve"> vs wind speed.</w:t>
      </w:r>
      <w:r w:rsidR="000404E0" w:rsidRPr="00AF4192">
        <w:t xml:space="preserve">  </w:t>
      </w:r>
      <w:r w:rsidR="000404E0" w:rsidRPr="00AF4192">
        <w:rPr>
          <w:rFonts w:eastAsia="Calibri"/>
        </w:rPr>
        <w:t xml:space="preserve">The turquoise line is as in </w:t>
      </w:r>
      <w:r w:rsidR="00AF4192" w:rsidRPr="00AF4192">
        <w:rPr>
          <w:rFonts w:eastAsia="Calibri"/>
        </w:rPr>
        <w:t>Fig</w:t>
      </w:r>
      <w:r w:rsidR="00EB281B" w:rsidRPr="00AF4192">
        <w:rPr>
          <w:rFonts w:eastAsia="Calibri"/>
        </w:rPr>
        <w:t>.</w:t>
      </w:r>
      <w:r w:rsidR="00AF4192" w:rsidRPr="00AF4192">
        <w:rPr>
          <w:rFonts w:eastAsia="Calibri"/>
        </w:rPr>
        <w:t xml:space="preserve"> 2</w:t>
      </w:r>
      <w:r w:rsidR="00FB3A93">
        <w:rPr>
          <w:rFonts w:eastAsia="Calibri"/>
        </w:rPr>
        <w:t>4</w:t>
      </w:r>
      <w:r w:rsidR="00EB281B" w:rsidRPr="00AF4192">
        <w:rPr>
          <w:rFonts w:eastAsia="Calibri"/>
        </w:rPr>
        <w:t xml:space="preserve"> </w:t>
      </w:r>
      <w:r w:rsidR="000404E0" w:rsidRPr="00AF4192">
        <w:rPr>
          <w:rFonts w:eastAsia="Calibri"/>
        </w:rPr>
        <w:t xml:space="preserve">All other lines are adapted from LS04 </w:t>
      </w:r>
      <w:r w:rsidR="00467145">
        <w:rPr>
          <w:rFonts w:eastAsia="Calibri"/>
        </w:rPr>
        <w:t xml:space="preserve">(their Table </w:t>
      </w:r>
      <w:r w:rsidR="00FB3A93">
        <w:rPr>
          <w:rFonts w:eastAsia="Calibri"/>
        </w:rPr>
        <w:t>22</w:t>
      </w:r>
      <w:r w:rsidR="00467145">
        <w:rPr>
          <w:rFonts w:eastAsia="Calibri"/>
        </w:rPr>
        <w:t xml:space="preserve">).  </w:t>
      </w:r>
    </w:p>
    <w:p w:rsidR="000404E0" w:rsidRDefault="000404E0" w:rsidP="00A35433"/>
    <w:p w:rsidR="00DB038B" w:rsidRDefault="00DB038B" w:rsidP="00A35433"/>
    <w:p w:rsidR="00DB038B" w:rsidRDefault="00DB038B" w:rsidP="00A35433"/>
    <w:p w:rsidR="005A46DC" w:rsidRDefault="005A46DC" w:rsidP="00A35433"/>
    <w:p w:rsidR="005A46DC" w:rsidRDefault="005A46DC" w:rsidP="00A35433"/>
    <w:p w:rsidR="005A46DC" w:rsidRDefault="005A46DC" w:rsidP="00A35433"/>
    <w:p w:rsidR="005A46DC" w:rsidRDefault="005A46DC" w:rsidP="00A35433"/>
    <w:p w:rsidR="005A46DC" w:rsidRDefault="005A46DC" w:rsidP="00A35433"/>
    <w:p w:rsidR="001C20C7" w:rsidRPr="001C20C7" w:rsidRDefault="001C20C7" w:rsidP="001C20C7">
      <w:pPr>
        <w:pStyle w:val="SaraAMS"/>
      </w:pPr>
      <w:r>
        <w:rPr>
          <w:b/>
        </w:rPr>
        <w:lastRenderedPageBreak/>
        <w:t>Table 11.</w:t>
      </w:r>
      <w:r>
        <w:t xml:space="preserve"> </w:t>
      </w:r>
      <w:bookmarkStart w:id="0" w:name="_GoBack"/>
      <w:r>
        <w:t>Averaging over selected cases</w:t>
      </w:r>
      <w:bookmarkEnd w:id="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35"/>
        <w:gridCol w:w="992"/>
        <w:gridCol w:w="1197"/>
        <w:gridCol w:w="650"/>
        <w:gridCol w:w="1134"/>
        <w:gridCol w:w="1134"/>
        <w:gridCol w:w="688"/>
      </w:tblGrid>
      <w:tr w:rsidR="005D6582" w:rsidRPr="007B643B" w:rsidTr="00DC48AC">
        <w:tc>
          <w:tcPr>
            <w:tcW w:w="0" w:type="auto"/>
          </w:tcPr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Selection</w:t>
            </w:r>
          </w:p>
        </w:tc>
        <w:tc>
          <w:tcPr>
            <w:tcW w:w="0" w:type="auto"/>
          </w:tcPr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&lt;N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CPC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&gt;</w:t>
            </w:r>
          </w:p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cm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</w:tcPr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&lt;N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UHSAS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&gt;</w:t>
            </w:r>
          </w:p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cm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</w:tcPr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&lt;</w:t>
            </w:r>
            <w:r w:rsidRPr="007B64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F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&gt;</w:t>
            </w:r>
          </w:p>
        </w:tc>
        <w:tc>
          <w:tcPr>
            <w:tcW w:w="0" w:type="auto"/>
          </w:tcPr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&lt;</w:t>
            </w:r>
            <w:r w:rsidRPr="007B64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V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&gt;</w:t>
            </w:r>
          </w:p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µm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cm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</w:tcPr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&lt;</w:t>
            </w:r>
            <w:r w:rsidRPr="007B643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S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&gt;</w:t>
            </w:r>
          </w:p>
          <w:p w:rsidR="005D6582" w:rsidRPr="007B643B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µm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cm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</w:tcPr>
          <w:p w:rsidR="005D6582" w:rsidRDefault="005D6582" w:rsidP="007B643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N/V </w:t>
            </w:r>
          </w:p>
          <w:p w:rsidR="005D6582" w:rsidRPr="005D6582" w:rsidRDefault="005D6582" w:rsidP="005D65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µm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-3</w:t>
            </w:r>
          </w:p>
        </w:tc>
      </w:tr>
      <w:tr w:rsidR="005D6582" w:rsidRPr="007B643B" w:rsidTr="00DC48AC">
        <w:tc>
          <w:tcPr>
            <w:tcW w:w="0" w:type="auto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9 cases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&gt;   </w:t>
            </w:r>
            <w:r w:rsidRPr="000550AD">
              <w:rPr>
                <w:rFonts w:ascii="Times New Roman" w:hAnsi="Times New Roman" w:cs="Times New Roman"/>
                <w:b/>
                <w:sz w:val="24"/>
                <w:szCs w:val="24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43</w:t>
            </w: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>µm</w:t>
            </w:r>
            <w:r w:rsidRPr="007B643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 xml:space="preserve"> cm</w:t>
            </w:r>
            <w:r w:rsidRPr="007B643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Pr="007B643B">
              <w:rPr>
                <w:rFonts w:ascii="Times New Roman" w:hAnsi="Times New Roman" w:cs="Times New Roman"/>
                <w:i/>
                <w:sz w:val="24"/>
                <w:szCs w:val="24"/>
              </w:rPr>
              <w:t>F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>&gt;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>&gt;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 xml:space="preserve"> 0.6</w:t>
            </w:r>
            <w:r w:rsidR="007D61F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1156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0.85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0" w:type="auto"/>
            <w:vAlign w:val="center"/>
          </w:tcPr>
          <w:p w:rsidR="005D6582" w:rsidRPr="007B643B" w:rsidRDefault="00E87701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</w:t>
            </w:r>
          </w:p>
        </w:tc>
        <w:tc>
          <w:tcPr>
            <w:tcW w:w="0" w:type="auto"/>
            <w:vAlign w:val="center"/>
          </w:tcPr>
          <w:p w:rsidR="005D6582" w:rsidRDefault="005D6582" w:rsidP="005D65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</w:tr>
      <w:tr w:rsidR="005D6582" w:rsidRPr="007B643B" w:rsidTr="00DC48AC">
        <w:tc>
          <w:tcPr>
            <w:tcW w:w="0" w:type="auto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b/>
                <w:sz w:val="24"/>
                <w:szCs w:val="24"/>
              </w:rPr>
              <w:t>4 cases:</w:t>
            </w:r>
          </w:p>
          <w:p w:rsidR="005D6582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N/V &gt; 390 µm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>&lt;</w:t>
            </w:r>
            <w:r w:rsidRPr="007B643B">
              <w:rPr>
                <w:rFonts w:ascii="Times New Roman" w:hAnsi="Times New Roman" w:cs="Times New Roman"/>
                <w:i/>
                <w:sz w:val="24"/>
                <w:szCs w:val="24"/>
              </w:rPr>
              <w:t>S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 xml:space="preserve">&gt;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>&gt;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 xml:space="preserve"> 43 µm</w:t>
            </w:r>
            <w:r w:rsidRPr="001C20C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7B643B">
              <w:rPr>
                <w:rFonts w:ascii="Times New Roman" w:hAnsi="Times New Roman" w:cs="Times New Roman"/>
                <w:sz w:val="24"/>
                <w:szCs w:val="24"/>
              </w:rPr>
              <w:t xml:space="preserve"> cm</w:t>
            </w:r>
            <w:r w:rsidRPr="0008174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3722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1522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0.60</w:t>
            </w:r>
          </w:p>
        </w:tc>
        <w:tc>
          <w:tcPr>
            <w:tcW w:w="0" w:type="auto"/>
            <w:vAlign w:val="center"/>
          </w:tcPr>
          <w:p w:rsidR="005D6582" w:rsidRPr="007B643B" w:rsidRDefault="005D6582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2.72</w:t>
            </w:r>
          </w:p>
        </w:tc>
        <w:tc>
          <w:tcPr>
            <w:tcW w:w="0" w:type="auto"/>
            <w:vAlign w:val="center"/>
          </w:tcPr>
          <w:p w:rsidR="005D6582" w:rsidRPr="007B643B" w:rsidRDefault="00E87701" w:rsidP="008968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81.7</w:t>
            </w:r>
          </w:p>
        </w:tc>
        <w:tc>
          <w:tcPr>
            <w:tcW w:w="0" w:type="auto"/>
            <w:vAlign w:val="center"/>
          </w:tcPr>
          <w:p w:rsidR="005D6582" w:rsidRDefault="005D6582" w:rsidP="005D65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602</w:t>
            </w:r>
          </w:p>
        </w:tc>
      </w:tr>
    </w:tbl>
    <w:p w:rsidR="005A46DC" w:rsidRDefault="005A46DC" w:rsidP="00A35433"/>
    <w:p w:rsidR="009D386A" w:rsidRPr="00EB281B" w:rsidRDefault="009D386A" w:rsidP="00A35433">
      <w:pPr>
        <w:rPr>
          <w:rFonts w:ascii="Times New Roman" w:hAnsi="Times New Roman" w:cs="Times New Roman"/>
          <w:sz w:val="24"/>
          <w:szCs w:val="24"/>
        </w:rPr>
      </w:pPr>
    </w:p>
    <w:p w:rsidR="00E43CDD" w:rsidRDefault="00E43CDD" w:rsidP="00A35433">
      <w:pPr>
        <w:rPr>
          <w:rFonts w:ascii="Times New Roman" w:hAnsi="Times New Roman" w:cs="Times New Roman"/>
          <w:sz w:val="24"/>
          <w:szCs w:val="24"/>
        </w:rPr>
      </w:pPr>
    </w:p>
    <w:p w:rsidR="0022268F" w:rsidRDefault="0022268F" w:rsidP="00A35433">
      <w:pPr>
        <w:rPr>
          <w:rFonts w:ascii="Times New Roman" w:hAnsi="Times New Roman" w:cs="Times New Roman"/>
          <w:sz w:val="24"/>
          <w:szCs w:val="24"/>
        </w:rPr>
      </w:pPr>
    </w:p>
    <w:p w:rsidR="00D4534E" w:rsidRDefault="00D4534E" w:rsidP="00A35433">
      <w:pPr>
        <w:rPr>
          <w:rFonts w:ascii="Times New Roman" w:hAnsi="Times New Roman" w:cs="Times New Roman"/>
          <w:sz w:val="24"/>
          <w:szCs w:val="24"/>
        </w:rPr>
      </w:pPr>
    </w:p>
    <w:sectPr w:rsidR="00D4534E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1A33" w:rsidRDefault="003E1A33" w:rsidP="00E911E1">
      <w:pPr>
        <w:spacing w:after="0" w:line="240" w:lineRule="auto"/>
      </w:pPr>
      <w:r>
        <w:separator/>
      </w:r>
    </w:p>
  </w:endnote>
  <w:endnote w:type="continuationSeparator" w:id="0">
    <w:p w:rsidR="003E1A33" w:rsidRDefault="003E1A33" w:rsidP="00E911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701C" w:rsidRDefault="0075701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701C" w:rsidRDefault="0075701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701C" w:rsidRDefault="0075701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1A33" w:rsidRDefault="003E1A33" w:rsidP="00E911E1">
      <w:pPr>
        <w:spacing w:after="0" w:line="240" w:lineRule="auto"/>
      </w:pPr>
      <w:r>
        <w:separator/>
      </w:r>
    </w:p>
  </w:footnote>
  <w:footnote w:type="continuationSeparator" w:id="0">
    <w:p w:rsidR="003E1A33" w:rsidRDefault="003E1A33" w:rsidP="00E911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701C" w:rsidRDefault="0075701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701C" w:rsidRDefault="0075701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701C" w:rsidRDefault="0075701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6038"/>
    <w:rsid w:val="0000354A"/>
    <w:rsid w:val="00005EC0"/>
    <w:rsid w:val="00012998"/>
    <w:rsid w:val="00021930"/>
    <w:rsid w:val="00025B59"/>
    <w:rsid w:val="00026110"/>
    <w:rsid w:val="00035EEC"/>
    <w:rsid w:val="0003790C"/>
    <w:rsid w:val="00037EFA"/>
    <w:rsid w:val="000404E0"/>
    <w:rsid w:val="00044B26"/>
    <w:rsid w:val="000462D2"/>
    <w:rsid w:val="00053649"/>
    <w:rsid w:val="000550AD"/>
    <w:rsid w:val="0005717C"/>
    <w:rsid w:val="00061A59"/>
    <w:rsid w:val="00064602"/>
    <w:rsid w:val="000676FA"/>
    <w:rsid w:val="00070EE3"/>
    <w:rsid w:val="00081748"/>
    <w:rsid w:val="0008784D"/>
    <w:rsid w:val="00090133"/>
    <w:rsid w:val="000A3C11"/>
    <w:rsid w:val="000A632E"/>
    <w:rsid w:val="000A7224"/>
    <w:rsid w:val="000B2D81"/>
    <w:rsid w:val="000B7E57"/>
    <w:rsid w:val="000C7836"/>
    <w:rsid w:val="000D13ED"/>
    <w:rsid w:val="000D607B"/>
    <w:rsid w:val="000E2B11"/>
    <w:rsid w:val="000E3F68"/>
    <w:rsid w:val="000E6680"/>
    <w:rsid w:val="000E7808"/>
    <w:rsid w:val="000F2C12"/>
    <w:rsid w:val="000F405D"/>
    <w:rsid w:val="000F63B1"/>
    <w:rsid w:val="00101EBE"/>
    <w:rsid w:val="00111032"/>
    <w:rsid w:val="0011165E"/>
    <w:rsid w:val="00111FB3"/>
    <w:rsid w:val="00117302"/>
    <w:rsid w:val="00121BD8"/>
    <w:rsid w:val="00123E71"/>
    <w:rsid w:val="001257B9"/>
    <w:rsid w:val="001359A0"/>
    <w:rsid w:val="00143E82"/>
    <w:rsid w:val="00147C29"/>
    <w:rsid w:val="0015229D"/>
    <w:rsid w:val="00156539"/>
    <w:rsid w:val="001574A6"/>
    <w:rsid w:val="001575B2"/>
    <w:rsid w:val="00157AA0"/>
    <w:rsid w:val="00160FBB"/>
    <w:rsid w:val="0016163A"/>
    <w:rsid w:val="00162099"/>
    <w:rsid w:val="001659AC"/>
    <w:rsid w:val="001668F9"/>
    <w:rsid w:val="00167D7E"/>
    <w:rsid w:val="00171696"/>
    <w:rsid w:val="001721A9"/>
    <w:rsid w:val="00177FA0"/>
    <w:rsid w:val="00185538"/>
    <w:rsid w:val="001921F5"/>
    <w:rsid w:val="001966CB"/>
    <w:rsid w:val="001A3F7C"/>
    <w:rsid w:val="001A70E1"/>
    <w:rsid w:val="001B26A7"/>
    <w:rsid w:val="001C14D5"/>
    <w:rsid w:val="001C20C7"/>
    <w:rsid w:val="001D3929"/>
    <w:rsid w:val="001D63D4"/>
    <w:rsid w:val="001E3EFF"/>
    <w:rsid w:val="001E4DCE"/>
    <w:rsid w:val="001E551A"/>
    <w:rsid w:val="001F4B5B"/>
    <w:rsid w:val="00200C8A"/>
    <w:rsid w:val="00206038"/>
    <w:rsid w:val="00212A98"/>
    <w:rsid w:val="0022268F"/>
    <w:rsid w:val="002244CB"/>
    <w:rsid w:val="00230A8E"/>
    <w:rsid w:val="0023120C"/>
    <w:rsid w:val="00231E4B"/>
    <w:rsid w:val="00232648"/>
    <w:rsid w:val="00234F29"/>
    <w:rsid w:val="0023529C"/>
    <w:rsid w:val="00236382"/>
    <w:rsid w:val="00245C01"/>
    <w:rsid w:val="0024651E"/>
    <w:rsid w:val="00253CA4"/>
    <w:rsid w:val="00254548"/>
    <w:rsid w:val="00255162"/>
    <w:rsid w:val="00255717"/>
    <w:rsid w:val="00260738"/>
    <w:rsid w:val="002636C5"/>
    <w:rsid w:val="0028254D"/>
    <w:rsid w:val="00285D3D"/>
    <w:rsid w:val="00292D55"/>
    <w:rsid w:val="00293419"/>
    <w:rsid w:val="00296128"/>
    <w:rsid w:val="002A1E67"/>
    <w:rsid w:val="002A2C52"/>
    <w:rsid w:val="002A701F"/>
    <w:rsid w:val="002B03FD"/>
    <w:rsid w:val="002B390F"/>
    <w:rsid w:val="002C12AA"/>
    <w:rsid w:val="002C1901"/>
    <w:rsid w:val="002C1EC0"/>
    <w:rsid w:val="002C75AF"/>
    <w:rsid w:val="002D2500"/>
    <w:rsid w:val="002E269C"/>
    <w:rsid w:val="002E4163"/>
    <w:rsid w:val="002E4596"/>
    <w:rsid w:val="002F02DA"/>
    <w:rsid w:val="002F053A"/>
    <w:rsid w:val="002F4536"/>
    <w:rsid w:val="0030231B"/>
    <w:rsid w:val="00304584"/>
    <w:rsid w:val="003070B4"/>
    <w:rsid w:val="003113EA"/>
    <w:rsid w:val="003121DE"/>
    <w:rsid w:val="003137F5"/>
    <w:rsid w:val="003147F7"/>
    <w:rsid w:val="003175B0"/>
    <w:rsid w:val="0032156A"/>
    <w:rsid w:val="003244A6"/>
    <w:rsid w:val="00325609"/>
    <w:rsid w:val="00331A70"/>
    <w:rsid w:val="00336CEB"/>
    <w:rsid w:val="00337120"/>
    <w:rsid w:val="00340CF7"/>
    <w:rsid w:val="00347B51"/>
    <w:rsid w:val="00353146"/>
    <w:rsid w:val="00355812"/>
    <w:rsid w:val="003632B2"/>
    <w:rsid w:val="00363E32"/>
    <w:rsid w:val="0036484E"/>
    <w:rsid w:val="003657BE"/>
    <w:rsid w:val="003737CA"/>
    <w:rsid w:val="003772CC"/>
    <w:rsid w:val="00377EA4"/>
    <w:rsid w:val="003920C0"/>
    <w:rsid w:val="00394B09"/>
    <w:rsid w:val="003A0076"/>
    <w:rsid w:val="003A1793"/>
    <w:rsid w:val="003A58DD"/>
    <w:rsid w:val="003B1616"/>
    <w:rsid w:val="003B6D70"/>
    <w:rsid w:val="003C1DE7"/>
    <w:rsid w:val="003C3DFC"/>
    <w:rsid w:val="003C4F15"/>
    <w:rsid w:val="003C7464"/>
    <w:rsid w:val="003C78A1"/>
    <w:rsid w:val="003D0760"/>
    <w:rsid w:val="003D634F"/>
    <w:rsid w:val="003E06B2"/>
    <w:rsid w:val="003E1A33"/>
    <w:rsid w:val="003E30E0"/>
    <w:rsid w:val="003F26B2"/>
    <w:rsid w:val="003F385A"/>
    <w:rsid w:val="003F6A05"/>
    <w:rsid w:val="0041309D"/>
    <w:rsid w:val="0042089F"/>
    <w:rsid w:val="00426A91"/>
    <w:rsid w:val="00427546"/>
    <w:rsid w:val="004316FC"/>
    <w:rsid w:val="0043187B"/>
    <w:rsid w:val="00437CC4"/>
    <w:rsid w:val="00442007"/>
    <w:rsid w:val="0044703C"/>
    <w:rsid w:val="00452020"/>
    <w:rsid w:val="00452E64"/>
    <w:rsid w:val="00455463"/>
    <w:rsid w:val="00455BAE"/>
    <w:rsid w:val="0046047A"/>
    <w:rsid w:val="00461620"/>
    <w:rsid w:val="00463E54"/>
    <w:rsid w:val="0046656C"/>
    <w:rsid w:val="00467145"/>
    <w:rsid w:val="00471B31"/>
    <w:rsid w:val="004725B7"/>
    <w:rsid w:val="004758F0"/>
    <w:rsid w:val="00476995"/>
    <w:rsid w:val="004864F3"/>
    <w:rsid w:val="004909E3"/>
    <w:rsid w:val="004930FE"/>
    <w:rsid w:val="00494A57"/>
    <w:rsid w:val="004A0D79"/>
    <w:rsid w:val="004A45EC"/>
    <w:rsid w:val="004A6ED4"/>
    <w:rsid w:val="004A74BF"/>
    <w:rsid w:val="004B0526"/>
    <w:rsid w:val="004B517D"/>
    <w:rsid w:val="004C03B6"/>
    <w:rsid w:val="004C34A4"/>
    <w:rsid w:val="004C61E5"/>
    <w:rsid w:val="004C68E0"/>
    <w:rsid w:val="004D2414"/>
    <w:rsid w:val="004D2F90"/>
    <w:rsid w:val="004D371B"/>
    <w:rsid w:val="004E0028"/>
    <w:rsid w:val="004E2D0F"/>
    <w:rsid w:val="004F22E5"/>
    <w:rsid w:val="004F2C6A"/>
    <w:rsid w:val="004F61C3"/>
    <w:rsid w:val="00501F75"/>
    <w:rsid w:val="00503F66"/>
    <w:rsid w:val="005130AB"/>
    <w:rsid w:val="00514EB4"/>
    <w:rsid w:val="00517D4A"/>
    <w:rsid w:val="005251FE"/>
    <w:rsid w:val="00525701"/>
    <w:rsid w:val="00526279"/>
    <w:rsid w:val="0052673C"/>
    <w:rsid w:val="00533CCE"/>
    <w:rsid w:val="00533D88"/>
    <w:rsid w:val="005411AE"/>
    <w:rsid w:val="00542F6B"/>
    <w:rsid w:val="00544285"/>
    <w:rsid w:val="00544900"/>
    <w:rsid w:val="00545ECD"/>
    <w:rsid w:val="00547813"/>
    <w:rsid w:val="00555367"/>
    <w:rsid w:val="00556D67"/>
    <w:rsid w:val="00570818"/>
    <w:rsid w:val="0057363D"/>
    <w:rsid w:val="00574016"/>
    <w:rsid w:val="005758B5"/>
    <w:rsid w:val="00575F85"/>
    <w:rsid w:val="00580410"/>
    <w:rsid w:val="005936EC"/>
    <w:rsid w:val="00596D09"/>
    <w:rsid w:val="0059711B"/>
    <w:rsid w:val="005A424A"/>
    <w:rsid w:val="005A46DC"/>
    <w:rsid w:val="005B057F"/>
    <w:rsid w:val="005B2182"/>
    <w:rsid w:val="005B6B90"/>
    <w:rsid w:val="005C1402"/>
    <w:rsid w:val="005D3A0A"/>
    <w:rsid w:val="005D6582"/>
    <w:rsid w:val="005D7EE3"/>
    <w:rsid w:val="005E041C"/>
    <w:rsid w:val="005E1566"/>
    <w:rsid w:val="005E3A27"/>
    <w:rsid w:val="005E5E44"/>
    <w:rsid w:val="00600663"/>
    <w:rsid w:val="006023DE"/>
    <w:rsid w:val="0060290B"/>
    <w:rsid w:val="00602B23"/>
    <w:rsid w:val="00606B2D"/>
    <w:rsid w:val="00611C67"/>
    <w:rsid w:val="006128B8"/>
    <w:rsid w:val="0061321F"/>
    <w:rsid w:val="00615EE5"/>
    <w:rsid w:val="0061787D"/>
    <w:rsid w:val="006220F1"/>
    <w:rsid w:val="00625B5D"/>
    <w:rsid w:val="006309D3"/>
    <w:rsid w:val="00643B0B"/>
    <w:rsid w:val="0065060A"/>
    <w:rsid w:val="00651239"/>
    <w:rsid w:val="00656A03"/>
    <w:rsid w:val="00661786"/>
    <w:rsid w:val="00666BFA"/>
    <w:rsid w:val="00672DDF"/>
    <w:rsid w:val="00672E3E"/>
    <w:rsid w:val="006739BE"/>
    <w:rsid w:val="0067607A"/>
    <w:rsid w:val="00691E5D"/>
    <w:rsid w:val="00693D89"/>
    <w:rsid w:val="00694365"/>
    <w:rsid w:val="00695C52"/>
    <w:rsid w:val="006A0F8A"/>
    <w:rsid w:val="006A4145"/>
    <w:rsid w:val="006B013F"/>
    <w:rsid w:val="006B1E05"/>
    <w:rsid w:val="006C7EDE"/>
    <w:rsid w:val="006D1F6E"/>
    <w:rsid w:val="006D57FB"/>
    <w:rsid w:val="006E502C"/>
    <w:rsid w:val="006F07F1"/>
    <w:rsid w:val="006F0E1A"/>
    <w:rsid w:val="006F76DA"/>
    <w:rsid w:val="00701F96"/>
    <w:rsid w:val="00703B60"/>
    <w:rsid w:val="00717E01"/>
    <w:rsid w:val="00717E94"/>
    <w:rsid w:val="0072129C"/>
    <w:rsid w:val="0072292B"/>
    <w:rsid w:val="00725553"/>
    <w:rsid w:val="0072621A"/>
    <w:rsid w:val="0073039E"/>
    <w:rsid w:val="00740DAD"/>
    <w:rsid w:val="00741560"/>
    <w:rsid w:val="00743536"/>
    <w:rsid w:val="00752074"/>
    <w:rsid w:val="00754810"/>
    <w:rsid w:val="00754DF6"/>
    <w:rsid w:val="007564EC"/>
    <w:rsid w:val="0075701C"/>
    <w:rsid w:val="00761CB8"/>
    <w:rsid w:val="007623E6"/>
    <w:rsid w:val="0076276F"/>
    <w:rsid w:val="0076375D"/>
    <w:rsid w:val="00764C9B"/>
    <w:rsid w:val="00765614"/>
    <w:rsid w:val="00765B00"/>
    <w:rsid w:val="00772321"/>
    <w:rsid w:val="0077328A"/>
    <w:rsid w:val="00776575"/>
    <w:rsid w:val="00781D9C"/>
    <w:rsid w:val="00785704"/>
    <w:rsid w:val="007906AD"/>
    <w:rsid w:val="00794A32"/>
    <w:rsid w:val="00795D6F"/>
    <w:rsid w:val="007963A6"/>
    <w:rsid w:val="007A1FF9"/>
    <w:rsid w:val="007A474A"/>
    <w:rsid w:val="007B122A"/>
    <w:rsid w:val="007B1A59"/>
    <w:rsid w:val="007B1DFE"/>
    <w:rsid w:val="007B40FF"/>
    <w:rsid w:val="007B43CC"/>
    <w:rsid w:val="007B643B"/>
    <w:rsid w:val="007B668D"/>
    <w:rsid w:val="007C053A"/>
    <w:rsid w:val="007C1129"/>
    <w:rsid w:val="007D1C71"/>
    <w:rsid w:val="007D61F3"/>
    <w:rsid w:val="007E693A"/>
    <w:rsid w:val="007F0E25"/>
    <w:rsid w:val="007F301C"/>
    <w:rsid w:val="007F4408"/>
    <w:rsid w:val="00803F5E"/>
    <w:rsid w:val="0080433F"/>
    <w:rsid w:val="00810C58"/>
    <w:rsid w:val="008120FF"/>
    <w:rsid w:val="0081524E"/>
    <w:rsid w:val="00821D94"/>
    <w:rsid w:val="00823442"/>
    <w:rsid w:val="008262D6"/>
    <w:rsid w:val="00826E02"/>
    <w:rsid w:val="0083159B"/>
    <w:rsid w:val="00834B88"/>
    <w:rsid w:val="00837C9E"/>
    <w:rsid w:val="0084262A"/>
    <w:rsid w:val="00845523"/>
    <w:rsid w:val="00847214"/>
    <w:rsid w:val="00853D99"/>
    <w:rsid w:val="00855152"/>
    <w:rsid w:val="008604C5"/>
    <w:rsid w:val="008613CF"/>
    <w:rsid w:val="0086155A"/>
    <w:rsid w:val="00864E28"/>
    <w:rsid w:val="0086558E"/>
    <w:rsid w:val="0087234A"/>
    <w:rsid w:val="00873D40"/>
    <w:rsid w:val="008742DA"/>
    <w:rsid w:val="00880563"/>
    <w:rsid w:val="00890DA6"/>
    <w:rsid w:val="00891151"/>
    <w:rsid w:val="00891DBB"/>
    <w:rsid w:val="0089241E"/>
    <w:rsid w:val="0089682C"/>
    <w:rsid w:val="008969DE"/>
    <w:rsid w:val="00896BE4"/>
    <w:rsid w:val="008974E8"/>
    <w:rsid w:val="008A39F7"/>
    <w:rsid w:val="008A4B35"/>
    <w:rsid w:val="008A4C5E"/>
    <w:rsid w:val="008A4EE5"/>
    <w:rsid w:val="008A518F"/>
    <w:rsid w:val="008B0A8D"/>
    <w:rsid w:val="008B476D"/>
    <w:rsid w:val="008C0D55"/>
    <w:rsid w:val="008C1122"/>
    <w:rsid w:val="008C298D"/>
    <w:rsid w:val="008D4E3E"/>
    <w:rsid w:val="008E23B7"/>
    <w:rsid w:val="008E4635"/>
    <w:rsid w:val="008F37C5"/>
    <w:rsid w:val="008F6378"/>
    <w:rsid w:val="00901370"/>
    <w:rsid w:val="009013FE"/>
    <w:rsid w:val="009048E4"/>
    <w:rsid w:val="00910574"/>
    <w:rsid w:val="00923E6E"/>
    <w:rsid w:val="009302A6"/>
    <w:rsid w:val="009379DD"/>
    <w:rsid w:val="00937ACC"/>
    <w:rsid w:val="009422B6"/>
    <w:rsid w:val="009434EB"/>
    <w:rsid w:val="00951CE7"/>
    <w:rsid w:val="00956E9B"/>
    <w:rsid w:val="00963E5C"/>
    <w:rsid w:val="0096627C"/>
    <w:rsid w:val="00975946"/>
    <w:rsid w:val="009812E4"/>
    <w:rsid w:val="00996C81"/>
    <w:rsid w:val="009A7A6B"/>
    <w:rsid w:val="009B23E7"/>
    <w:rsid w:val="009C1AF5"/>
    <w:rsid w:val="009C4304"/>
    <w:rsid w:val="009C78F9"/>
    <w:rsid w:val="009D2359"/>
    <w:rsid w:val="009D386A"/>
    <w:rsid w:val="009E098C"/>
    <w:rsid w:val="009E10B0"/>
    <w:rsid w:val="009E5ED8"/>
    <w:rsid w:val="009E6FDE"/>
    <w:rsid w:val="009F3014"/>
    <w:rsid w:val="009F3987"/>
    <w:rsid w:val="009F3A7B"/>
    <w:rsid w:val="00A008E2"/>
    <w:rsid w:val="00A069B5"/>
    <w:rsid w:val="00A132E9"/>
    <w:rsid w:val="00A148FD"/>
    <w:rsid w:val="00A2071B"/>
    <w:rsid w:val="00A226A2"/>
    <w:rsid w:val="00A30563"/>
    <w:rsid w:val="00A35433"/>
    <w:rsid w:val="00A35B19"/>
    <w:rsid w:val="00A470B1"/>
    <w:rsid w:val="00A50352"/>
    <w:rsid w:val="00A61F57"/>
    <w:rsid w:val="00A62400"/>
    <w:rsid w:val="00A832D5"/>
    <w:rsid w:val="00A8337C"/>
    <w:rsid w:val="00A86633"/>
    <w:rsid w:val="00A952B4"/>
    <w:rsid w:val="00A95E13"/>
    <w:rsid w:val="00AA081C"/>
    <w:rsid w:val="00AA372D"/>
    <w:rsid w:val="00AA44E4"/>
    <w:rsid w:val="00AB04B6"/>
    <w:rsid w:val="00AB05C5"/>
    <w:rsid w:val="00AC1F78"/>
    <w:rsid w:val="00AC33A6"/>
    <w:rsid w:val="00AC64C4"/>
    <w:rsid w:val="00AE0234"/>
    <w:rsid w:val="00AF4192"/>
    <w:rsid w:val="00AF5DF7"/>
    <w:rsid w:val="00AF683B"/>
    <w:rsid w:val="00AF7398"/>
    <w:rsid w:val="00B039A9"/>
    <w:rsid w:val="00B04981"/>
    <w:rsid w:val="00B163BA"/>
    <w:rsid w:val="00B17C8C"/>
    <w:rsid w:val="00B3268F"/>
    <w:rsid w:val="00B3656D"/>
    <w:rsid w:val="00B4116B"/>
    <w:rsid w:val="00B42E45"/>
    <w:rsid w:val="00B45225"/>
    <w:rsid w:val="00B51772"/>
    <w:rsid w:val="00B5185E"/>
    <w:rsid w:val="00B52060"/>
    <w:rsid w:val="00B54B9E"/>
    <w:rsid w:val="00B5662C"/>
    <w:rsid w:val="00B57256"/>
    <w:rsid w:val="00B64BAA"/>
    <w:rsid w:val="00B6544D"/>
    <w:rsid w:val="00B6547B"/>
    <w:rsid w:val="00B660EB"/>
    <w:rsid w:val="00B70AB4"/>
    <w:rsid w:val="00B7535F"/>
    <w:rsid w:val="00B8370D"/>
    <w:rsid w:val="00B8667F"/>
    <w:rsid w:val="00B937A4"/>
    <w:rsid w:val="00BA602B"/>
    <w:rsid w:val="00BA6555"/>
    <w:rsid w:val="00BB1D74"/>
    <w:rsid w:val="00BB3664"/>
    <w:rsid w:val="00BC0256"/>
    <w:rsid w:val="00BC14EB"/>
    <w:rsid w:val="00BC1A59"/>
    <w:rsid w:val="00BD250D"/>
    <w:rsid w:val="00BD6E21"/>
    <w:rsid w:val="00BE0229"/>
    <w:rsid w:val="00BF20E2"/>
    <w:rsid w:val="00BF2CDA"/>
    <w:rsid w:val="00BF35BD"/>
    <w:rsid w:val="00BF73F7"/>
    <w:rsid w:val="00C01A27"/>
    <w:rsid w:val="00C03288"/>
    <w:rsid w:val="00C03DE1"/>
    <w:rsid w:val="00C16068"/>
    <w:rsid w:val="00C1606E"/>
    <w:rsid w:val="00C17384"/>
    <w:rsid w:val="00C27A6D"/>
    <w:rsid w:val="00C37CB9"/>
    <w:rsid w:val="00C40C6A"/>
    <w:rsid w:val="00C46CAF"/>
    <w:rsid w:val="00C52FC0"/>
    <w:rsid w:val="00C54625"/>
    <w:rsid w:val="00C60BAB"/>
    <w:rsid w:val="00C61180"/>
    <w:rsid w:val="00C62701"/>
    <w:rsid w:val="00C66514"/>
    <w:rsid w:val="00C670C4"/>
    <w:rsid w:val="00C737FD"/>
    <w:rsid w:val="00C74F1F"/>
    <w:rsid w:val="00C75153"/>
    <w:rsid w:val="00C7623F"/>
    <w:rsid w:val="00C76DDB"/>
    <w:rsid w:val="00C82AA4"/>
    <w:rsid w:val="00C83220"/>
    <w:rsid w:val="00C84038"/>
    <w:rsid w:val="00C86A8C"/>
    <w:rsid w:val="00C87E19"/>
    <w:rsid w:val="00CA5CF6"/>
    <w:rsid w:val="00CA74E2"/>
    <w:rsid w:val="00CA76DB"/>
    <w:rsid w:val="00CB3BA2"/>
    <w:rsid w:val="00CB42D2"/>
    <w:rsid w:val="00CB4A67"/>
    <w:rsid w:val="00CB5D48"/>
    <w:rsid w:val="00CB7C0B"/>
    <w:rsid w:val="00CC0B2F"/>
    <w:rsid w:val="00CC72F7"/>
    <w:rsid w:val="00CC79E8"/>
    <w:rsid w:val="00CD116A"/>
    <w:rsid w:val="00CD1853"/>
    <w:rsid w:val="00CD7F6A"/>
    <w:rsid w:val="00CE01FA"/>
    <w:rsid w:val="00CE07B3"/>
    <w:rsid w:val="00CE13FC"/>
    <w:rsid w:val="00CF078B"/>
    <w:rsid w:val="00CF60D1"/>
    <w:rsid w:val="00CF6DF7"/>
    <w:rsid w:val="00D00BBC"/>
    <w:rsid w:val="00D00E44"/>
    <w:rsid w:val="00D00FF5"/>
    <w:rsid w:val="00D010B0"/>
    <w:rsid w:val="00D05379"/>
    <w:rsid w:val="00D10F90"/>
    <w:rsid w:val="00D16A8D"/>
    <w:rsid w:val="00D213FF"/>
    <w:rsid w:val="00D35C8E"/>
    <w:rsid w:val="00D36B45"/>
    <w:rsid w:val="00D4534E"/>
    <w:rsid w:val="00D46309"/>
    <w:rsid w:val="00D513DD"/>
    <w:rsid w:val="00D53568"/>
    <w:rsid w:val="00D54B39"/>
    <w:rsid w:val="00D55677"/>
    <w:rsid w:val="00D57A54"/>
    <w:rsid w:val="00D654AD"/>
    <w:rsid w:val="00D7576A"/>
    <w:rsid w:val="00D834F0"/>
    <w:rsid w:val="00D9609B"/>
    <w:rsid w:val="00DB038B"/>
    <w:rsid w:val="00DB215A"/>
    <w:rsid w:val="00DC206D"/>
    <w:rsid w:val="00DC2D87"/>
    <w:rsid w:val="00DC48AC"/>
    <w:rsid w:val="00DC6026"/>
    <w:rsid w:val="00DC6EA3"/>
    <w:rsid w:val="00DD06C7"/>
    <w:rsid w:val="00DD2F2A"/>
    <w:rsid w:val="00DD6ADB"/>
    <w:rsid w:val="00DD760E"/>
    <w:rsid w:val="00DE0809"/>
    <w:rsid w:val="00DE13F7"/>
    <w:rsid w:val="00DE14F7"/>
    <w:rsid w:val="00DE2339"/>
    <w:rsid w:val="00DE3874"/>
    <w:rsid w:val="00DE47B0"/>
    <w:rsid w:val="00DF23CA"/>
    <w:rsid w:val="00DF293D"/>
    <w:rsid w:val="00DF555E"/>
    <w:rsid w:val="00DF61F6"/>
    <w:rsid w:val="00E04E5D"/>
    <w:rsid w:val="00E06C9D"/>
    <w:rsid w:val="00E10AE2"/>
    <w:rsid w:val="00E212ED"/>
    <w:rsid w:val="00E2271D"/>
    <w:rsid w:val="00E22776"/>
    <w:rsid w:val="00E23F4C"/>
    <w:rsid w:val="00E24476"/>
    <w:rsid w:val="00E25D22"/>
    <w:rsid w:val="00E2724E"/>
    <w:rsid w:val="00E36468"/>
    <w:rsid w:val="00E41021"/>
    <w:rsid w:val="00E42D2D"/>
    <w:rsid w:val="00E43CDD"/>
    <w:rsid w:val="00E45F05"/>
    <w:rsid w:val="00E463F3"/>
    <w:rsid w:val="00E47C20"/>
    <w:rsid w:val="00E538ED"/>
    <w:rsid w:val="00E566F0"/>
    <w:rsid w:val="00E70E28"/>
    <w:rsid w:val="00E72A1F"/>
    <w:rsid w:val="00E7443A"/>
    <w:rsid w:val="00E76BBC"/>
    <w:rsid w:val="00E830BE"/>
    <w:rsid w:val="00E8350F"/>
    <w:rsid w:val="00E84A76"/>
    <w:rsid w:val="00E87143"/>
    <w:rsid w:val="00E87701"/>
    <w:rsid w:val="00E911E1"/>
    <w:rsid w:val="00E9196B"/>
    <w:rsid w:val="00E923F5"/>
    <w:rsid w:val="00EA073C"/>
    <w:rsid w:val="00EA6D75"/>
    <w:rsid w:val="00EA6DD3"/>
    <w:rsid w:val="00EB0632"/>
    <w:rsid w:val="00EB281B"/>
    <w:rsid w:val="00EB4A88"/>
    <w:rsid w:val="00EC1776"/>
    <w:rsid w:val="00ED3B2B"/>
    <w:rsid w:val="00ED443A"/>
    <w:rsid w:val="00EE235C"/>
    <w:rsid w:val="00EE7522"/>
    <w:rsid w:val="00EF319D"/>
    <w:rsid w:val="00EF552C"/>
    <w:rsid w:val="00F001CA"/>
    <w:rsid w:val="00F0142D"/>
    <w:rsid w:val="00F1014C"/>
    <w:rsid w:val="00F1029A"/>
    <w:rsid w:val="00F1153D"/>
    <w:rsid w:val="00F177B3"/>
    <w:rsid w:val="00F27302"/>
    <w:rsid w:val="00F27377"/>
    <w:rsid w:val="00F42EB7"/>
    <w:rsid w:val="00F45DC6"/>
    <w:rsid w:val="00F51A30"/>
    <w:rsid w:val="00F521B6"/>
    <w:rsid w:val="00F55E8D"/>
    <w:rsid w:val="00F56831"/>
    <w:rsid w:val="00F61B13"/>
    <w:rsid w:val="00F65B6B"/>
    <w:rsid w:val="00F66C06"/>
    <w:rsid w:val="00F6788B"/>
    <w:rsid w:val="00F7014A"/>
    <w:rsid w:val="00F70655"/>
    <w:rsid w:val="00F72E90"/>
    <w:rsid w:val="00F747EC"/>
    <w:rsid w:val="00F765A9"/>
    <w:rsid w:val="00F83001"/>
    <w:rsid w:val="00FA5CA1"/>
    <w:rsid w:val="00FA75C3"/>
    <w:rsid w:val="00FA7608"/>
    <w:rsid w:val="00FA7742"/>
    <w:rsid w:val="00FB0438"/>
    <w:rsid w:val="00FB3A93"/>
    <w:rsid w:val="00FB5D6A"/>
    <w:rsid w:val="00FC02E9"/>
    <w:rsid w:val="00FC0C7F"/>
    <w:rsid w:val="00FC2EF1"/>
    <w:rsid w:val="00FC35AA"/>
    <w:rsid w:val="00FD1028"/>
    <w:rsid w:val="00FD14D3"/>
    <w:rsid w:val="00FD1C68"/>
    <w:rsid w:val="00FD6696"/>
    <w:rsid w:val="00FD7121"/>
    <w:rsid w:val="00FE0368"/>
    <w:rsid w:val="00FE09C7"/>
    <w:rsid w:val="00FE1C13"/>
    <w:rsid w:val="00FE4471"/>
    <w:rsid w:val="00FE65D4"/>
    <w:rsid w:val="00FE6A43"/>
    <w:rsid w:val="00FF0436"/>
    <w:rsid w:val="00FF3639"/>
    <w:rsid w:val="00FF4259"/>
    <w:rsid w:val="00FF4E28"/>
    <w:rsid w:val="00FF70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31D9447"/>
  <w15:docId w15:val="{D336A411-33E3-4E68-9158-67497DCA5D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60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03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20603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911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11E1"/>
  </w:style>
  <w:style w:type="paragraph" w:styleId="Footer">
    <w:name w:val="footer"/>
    <w:basedOn w:val="Normal"/>
    <w:link w:val="FooterChar"/>
    <w:uiPriority w:val="99"/>
    <w:unhideWhenUsed/>
    <w:rsid w:val="00E911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11E1"/>
  </w:style>
  <w:style w:type="table" w:styleId="TableGrid">
    <w:name w:val="Table Grid"/>
    <w:basedOn w:val="TableNormal"/>
    <w:uiPriority w:val="59"/>
    <w:rsid w:val="00A354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jparanoindent">
    <w:name w:val="j_para_no_indent"/>
    <w:next w:val="Normal"/>
    <w:qFormat/>
    <w:rsid w:val="00A832D5"/>
    <w:pPr>
      <w:spacing w:after="120" w:line="480" w:lineRule="auto"/>
    </w:pPr>
    <w:rPr>
      <w:rFonts w:ascii="Times New Roman" w:eastAsia="Calibri" w:hAnsi="Times New Roman" w:cs="Times New Roman"/>
      <w:sz w:val="24"/>
      <w:szCs w:val="24"/>
    </w:rPr>
  </w:style>
  <w:style w:type="paragraph" w:customStyle="1" w:styleId="jparaindent">
    <w:name w:val="j_para_indent"/>
    <w:qFormat/>
    <w:rsid w:val="00A832D5"/>
    <w:pPr>
      <w:spacing w:after="120" w:line="480" w:lineRule="auto"/>
      <w:ind w:firstLine="720"/>
    </w:pPr>
    <w:rPr>
      <w:rFonts w:ascii="Times New Roman" w:eastAsia="Calibri" w:hAnsi="Times New Roman" w:cs="Times New Roman"/>
      <w:sz w:val="24"/>
      <w:szCs w:val="24"/>
    </w:rPr>
  </w:style>
  <w:style w:type="table" w:customStyle="1" w:styleId="GridTable5Dark-Accent11">
    <w:name w:val="Grid Table 5 Dark - Accent 11"/>
    <w:basedOn w:val="TableNormal"/>
    <w:uiPriority w:val="50"/>
    <w:rsid w:val="00E3646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4-Accent51">
    <w:name w:val="Grid Table 4 - Accent 51"/>
    <w:basedOn w:val="TableNormal"/>
    <w:uiPriority w:val="49"/>
    <w:rsid w:val="00E36468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4-Accent31">
    <w:name w:val="Grid Table 4 - Accent 31"/>
    <w:basedOn w:val="TableNormal"/>
    <w:uiPriority w:val="49"/>
    <w:rsid w:val="00E3646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GridTable4-Accent41">
    <w:name w:val="Grid Table 4 - Accent 41"/>
    <w:basedOn w:val="TableNormal"/>
    <w:uiPriority w:val="49"/>
    <w:rsid w:val="00E36468"/>
    <w:pPr>
      <w:spacing w:after="0"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GridTable4-Accent11">
    <w:name w:val="Grid Table 4 - Accent 11"/>
    <w:basedOn w:val="TableNormal"/>
    <w:uiPriority w:val="49"/>
    <w:rsid w:val="00E3646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3-Accent31">
    <w:name w:val="Grid Table 3 - Accent 31"/>
    <w:basedOn w:val="TableNormal"/>
    <w:uiPriority w:val="48"/>
    <w:rsid w:val="007A474A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customStyle="1" w:styleId="GridTable5Dark-Accent41">
    <w:name w:val="Grid Table 5 Dark - Accent 41"/>
    <w:basedOn w:val="TableNormal"/>
    <w:uiPriority w:val="50"/>
    <w:rsid w:val="007A474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GridTable2-Accent31">
    <w:name w:val="Grid Table 2 - Accent 31"/>
    <w:basedOn w:val="TableNormal"/>
    <w:uiPriority w:val="47"/>
    <w:rsid w:val="001A3F7C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TableGridLight1">
    <w:name w:val="Table Grid Light1"/>
    <w:basedOn w:val="TableNormal"/>
    <w:uiPriority w:val="40"/>
    <w:rsid w:val="00E923F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GridTable1Light1">
    <w:name w:val="Grid Table 1 Light1"/>
    <w:basedOn w:val="TableNormal"/>
    <w:uiPriority w:val="46"/>
    <w:rsid w:val="00E923F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2">
    <w:name w:val="Grid Table 1 Light2"/>
    <w:basedOn w:val="TableNormal"/>
    <w:uiPriority w:val="46"/>
    <w:rsid w:val="004C61E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3">
    <w:name w:val="Grid Table 1 Light3"/>
    <w:basedOn w:val="TableNormal"/>
    <w:uiPriority w:val="46"/>
    <w:rsid w:val="007564E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PlaceholderText">
    <w:name w:val="Placeholder Text"/>
    <w:basedOn w:val="DefaultParagraphFont"/>
    <w:uiPriority w:val="99"/>
    <w:semiHidden/>
    <w:rsid w:val="00525701"/>
    <w:rPr>
      <w:color w:val="808080"/>
    </w:rPr>
  </w:style>
  <w:style w:type="paragraph" w:styleId="Caption">
    <w:name w:val="caption"/>
    <w:basedOn w:val="Normal"/>
    <w:next w:val="Normal"/>
    <w:uiPriority w:val="35"/>
    <w:unhideWhenUsed/>
    <w:qFormat/>
    <w:rsid w:val="00C17384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customStyle="1" w:styleId="SaraAMS">
    <w:name w:val="Sara_AMS"/>
    <w:basedOn w:val="Normal"/>
    <w:qFormat/>
    <w:rsid w:val="00AB04B6"/>
    <w:pPr>
      <w:spacing w:line="480" w:lineRule="auto"/>
      <w:contextualSpacing/>
    </w:pPr>
    <w:rPr>
      <w:rFonts w:ascii="Times New Roman" w:hAnsi="Times New Roman"/>
      <w:sz w:val="24"/>
    </w:rPr>
  </w:style>
  <w:style w:type="table" w:customStyle="1" w:styleId="GridTable1Light4">
    <w:name w:val="Grid Table 1 Light4"/>
    <w:basedOn w:val="TableNormal"/>
    <w:uiPriority w:val="46"/>
    <w:rsid w:val="00AB04B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00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6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9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0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3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17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7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7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4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3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0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wmf"/><Relationship Id="rId26" Type="http://schemas.openxmlformats.org/officeDocument/2006/relationships/image" Target="media/image20.wmf"/><Relationship Id="rId39" Type="http://schemas.openxmlformats.org/officeDocument/2006/relationships/image" Target="media/image33.wmf"/><Relationship Id="rId21" Type="http://schemas.openxmlformats.org/officeDocument/2006/relationships/image" Target="media/image15.wmf"/><Relationship Id="rId34" Type="http://schemas.openxmlformats.org/officeDocument/2006/relationships/image" Target="media/image28.wmf"/><Relationship Id="rId42" Type="http://schemas.openxmlformats.org/officeDocument/2006/relationships/image" Target="media/image36.wmf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9" Type="http://schemas.openxmlformats.org/officeDocument/2006/relationships/image" Target="media/image23.wmf"/><Relationship Id="rId11" Type="http://schemas.openxmlformats.org/officeDocument/2006/relationships/image" Target="media/image5.png"/><Relationship Id="rId24" Type="http://schemas.openxmlformats.org/officeDocument/2006/relationships/image" Target="media/image18.wmf"/><Relationship Id="rId32" Type="http://schemas.openxmlformats.org/officeDocument/2006/relationships/image" Target="media/image26.png"/><Relationship Id="rId37" Type="http://schemas.openxmlformats.org/officeDocument/2006/relationships/image" Target="media/image31.wmf"/><Relationship Id="rId40" Type="http://schemas.openxmlformats.org/officeDocument/2006/relationships/image" Target="media/image34.wmf"/><Relationship Id="rId45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image" Target="media/image17.wmf"/><Relationship Id="rId28" Type="http://schemas.openxmlformats.org/officeDocument/2006/relationships/image" Target="media/image22.wmf"/><Relationship Id="rId36" Type="http://schemas.openxmlformats.org/officeDocument/2006/relationships/image" Target="media/image30.wmf"/><Relationship Id="rId49" Type="http://schemas.openxmlformats.org/officeDocument/2006/relationships/footer" Target="footer3.xml"/><Relationship Id="rId10" Type="http://schemas.openxmlformats.org/officeDocument/2006/relationships/image" Target="media/image4.wmf"/><Relationship Id="rId19" Type="http://schemas.openxmlformats.org/officeDocument/2006/relationships/image" Target="media/image13.wmf"/><Relationship Id="rId31" Type="http://schemas.openxmlformats.org/officeDocument/2006/relationships/image" Target="media/image25.png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png"/><Relationship Id="rId22" Type="http://schemas.openxmlformats.org/officeDocument/2006/relationships/image" Target="media/image16.wmf"/><Relationship Id="rId27" Type="http://schemas.openxmlformats.org/officeDocument/2006/relationships/image" Target="media/image21.wmf"/><Relationship Id="rId30" Type="http://schemas.openxmlformats.org/officeDocument/2006/relationships/image" Target="media/image24.wmf"/><Relationship Id="rId35" Type="http://schemas.openxmlformats.org/officeDocument/2006/relationships/image" Target="media/image29.wmf"/><Relationship Id="rId43" Type="http://schemas.openxmlformats.org/officeDocument/2006/relationships/image" Target="media/image37.wmf"/><Relationship Id="rId48" Type="http://schemas.openxmlformats.org/officeDocument/2006/relationships/header" Target="header3.xml"/><Relationship Id="rId8" Type="http://schemas.openxmlformats.org/officeDocument/2006/relationships/image" Target="media/image2.wmf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wmf"/><Relationship Id="rId25" Type="http://schemas.openxmlformats.org/officeDocument/2006/relationships/image" Target="media/image19.wmf"/><Relationship Id="rId33" Type="http://schemas.openxmlformats.org/officeDocument/2006/relationships/image" Target="media/image27.wmf"/><Relationship Id="rId38" Type="http://schemas.openxmlformats.org/officeDocument/2006/relationships/image" Target="media/image32.wmf"/><Relationship Id="rId46" Type="http://schemas.openxmlformats.org/officeDocument/2006/relationships/footer" Target="footer1.xml"/><Relationship Id="rId20" Type="http://schemas.openxmlformats.org/officeDocument/2006/relationships/image" Target="media/image14.jpg"/><Relationship Id="rId41" Type="http://schemas.openxmlformats.org/officeDocument/2006/relationships/image" Target="media/image35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F9E34107-8015-4ADF-B1BB-676379606D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CCA9E709</Template>
  <TotalTime>6</TotalTime>
  <Pages>35</Pages>
  <Words>1613</Words>
  <Characters>9196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Wyoming</Company>
  <LinksUpToDate>false</LinksUpToDate>
  <CharactersWithSpaces>10788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Sara L. Fults</dc:creator>
  <cp:lastModifiedBy>Sara L. Fults</cp:lastModifiedBy>
  <cp:revision>3</cp:revision>
  <cp:lastPrinted>2016-09-13T20:42:00Z</cp:lastPrinted>
  <dcterms:created xsi:type="dcterms:W3CDTF">2016-11-28T16:35:00Z</dcterms:created>
  <dcterms:modified xsi:type="dcterms:W3CDTF">2016-11-29T21:06:00Z</dcterms:modified>
</cp:coreProperties>
</file>